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35767" w14:textId="77777777" w:rsidR="00470411" w:rsidRDefault="00E7032F" w:rsidP="00470411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F726640" wp14:editId="366E40A2">
                <wp:simplePos x="0" y="0"/>
                <wp:positionH relativeFrom="column">
                  <wp:posOffset>5772150</wp:posOffset>
                </wp:positionH>
                <wp:positionV relativeFrom="paragraph">
                  <wp:posOffset>-228600</wp:posOffset>
                </wp:positionV>
                <wp:extent cx="2857500" cy="1719580"/>
                <wp:effectExtent l="0" t="0" r="0" b="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B1B35" w14:textId="7C7BF961" w:rsidR="00AC3B97" w:rsidRPr="004F5D59" w:rsidRDefault="00222ADD" w:rsidP="008B21A4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 w:rsidR="00AC3B97"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</w:rPr>
                              <w:t>Bonded and Insured</w:t>
                            </w:r>
                          </w:p>
                          <w:p w14:paraId="2EC9A61A" w14:textId="77777777" w:rsidR="004F5D59" w:rsidRDefault="004F5D59" w:rsidP="008B21A4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C5C42BC" w14:textId="22CD0871" w:rsidR="00E7032F" w:rsidRDefault="00E7032F" w:rsidP="008B21A4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We listen and that means we find solutions that are tailored </w:t>
                            </w:r>
                            <w:r w:rsidR="009463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to your needs.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14:paraId="1A78E697" w14:textId="77777777" w:rsidR="00E7032F" w:rsidRDefault="00E7032F" w:rsidP="008B21A4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ED7BF24" w14:textId="57F41FFC" w:rsidR="0083567A" w:rsidRDefault="00E7032F" w:rsidP="002F316E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We appreciate the opportunity to earn your business.</w:t>
                            </w:r>
                          </w:p>
                          <w:p w14:paraId="4B7BEB66" w14:textId="6C0294A0" w:rsidR="002F316E" w:rsidRDefault="002F316E" w:rsidP="002F316E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A0C9F88" w14:textId="553840AC" w:rsidR="002F316E" w:rsidRDefault="002F316E" w:rsidP="002F316E">
                            <w:pPr>
                              <w:pStyle w:val="InsertTitle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We have been proudly serving Central Florida since 2007.</w:t>
                            </w:r>
                          </w:p>
                          <w:p w14:paraId="75CC9F71" w14:textId="77777777" w:rsidR="0083567A" w:rsidRPr="00E7032F" w:rsidRDefault="0083567A" w:rsidP="001473A8">
                            <w:pPr>
                              <w:pStyle w:val="InsertTitle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26640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454.5pt;margin-top:-18pt;width:225pt;height:135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" filled="f" stroked="f">
                <v:textbox>
                  <w:txbxContent>
                    <w:p w14:paraId="6F7B1B35" w14:textId="7C7BF961" w:rsidR="00AC3B97" w:rsidRPr="004F5D59" w:rsidRDefault="00222ADD" w:rsidP="008B21A4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 xml:space="preserve">We are </w:t>
                      </w:r>
                      <w:r w:rsidR="00AC3B97"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</w:rPr>
                        <w:t>Bonded and Insured</w:t>
                      </w:r>
                    </w:p>
                    <w:p w14:paraId="2EC9A61A" w14:textId="77777777" w:rsidR="004F5D59" w:rsidRDefault="004F5D59" w:rsidP="008B21A4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  <w:p w14:paraId="1C5C42BC" w14:textId="22CD0871" w:rsidR="00E7032F" w:rsidRDefault="00E7032F" w:rsidP="008B21A4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We listen and that means we find solutions that are tailored </w:t>
                      </w:r>
                      <w:r w:rsidR="009463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to your needs.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14:paraId="1A78E697" w14:textId="77777777" w:rsidR="00E7032F" w:rsidRDefault="00E7032F" w:rsidP="008B21A4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  <w:p w14:paraId="3ED7BF24" w14:textId="57F41FFC" w:rsidR="0083567A" w:rsidRDefault="00E7032F" w:rsidP="002F316E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We appreciate the opportunity to earn your business.</w:t>
                      </w:r>
                    </w:p>
                    <w:p w14:paraId="4B7BEB66" w14:textId="6C0294A0" w:rsidR="002F316E" w:rsidRDefault="002F316E" w:rsidP="002F316E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  <w:p w14:paraId="3A0C9F88" w14:textId="553840AC" w:rsidR="002F316E" w:rsidRDefault="002F316E" w:rsidP="002F316E">
                      <w:pPr>
                        <w:pStyle w:val="InsertTitle"/>
                        <w:jc w:val="left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We have been proudly serving Central Florida since 2007.</w:t>
                      </w:r>
                    </w:p>
                    <w:p w14:paraId="75CC9F71" w14:textId="77777777" w:rsidR="0083567A" w:rsidRPr="00E7032F" w:rsidRDefault="0083567A" w:rsidP="001473A8">
                      <w:pPr>
                        <w:pStyle w:val="InsertTitle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B2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377160" wp14:editId="3EB248DD">
                <wp:simplePos x="0" y="0"/>
                <wp:positionH relativeFrom="column">
                  <wp:posOffset>-742950</wp:posOffset>
                </wp:positionH>
                <wp:positionV relativeFrom="paragraph">
                  <wp:posOffset>-109220</wp:posOffset>
                </wp:positionV>
                <wp:extent cx="2771775" cy="1680845"/>
                <wp:effectExtent l="0" t="0" r="0" b="0"/>
                <wp:wrapNone/>
                <wp:docPr id="2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68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B8712" w14:textId="77777777" w:rsidR="00470411" w:rsidRPr="00B45605" w:rsidRDefault="006376C6" w:rsidP="00E8396C">
                            <w:pPr>
                              <w:pStyle w:val="InsertPullquote0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AA4C91" wp14:editId="654800EF">
                                  <wp:extent cx="2588895" cy="1481455"/>
                                  <wp:effectExtent l="57150" t="76200" r="59055" b="7112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me maintenanc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1481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77160" id="Text Box 73" o:spid="_x0000_s1027" type="#_x0000_t202" style="position:absolute;margin-left:-58.5pt;margin-top:-8.6pt;width:218.25pt;height:13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" filled="f" stroked="f">
                <v:textbox>
                  <w:txbxContent>
                    <w:p w14:paraId="154B8712" w14:textId="77777777" w:rsidR="00470411" w:rsidRPr="00B45605" w:rsidRDefault="006376C6" w:rsidP="00E8396C">
                      <w:pPr>
                        <w:pStyle w:val="InsertPullquote0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AA4C91" wp14:editId="654800EF">
                            <wp:extent cx="2588895" cy="1481455"/>
                            <wp:effectExtent l="57150" t="76200" r="59055" b="7112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ime maintenanc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895" cy="1481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B2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829ED4" wp14:editId="58A22119">
                <wp:simplePos x="0" y="0"/>
                <wp:positionH relativeFrom="column">
                  <wp:posOffset>2505075</wp:posOffset>
                </wp:positionH>
                <wp:positionV relativeFrom="paragraph">
                  <wp:posOffset>-304800</wp:posOffset>
                </wp:positionV>
                <wp:extent cx="2695575" cy="2257425"/>
                <wp:effectExtent l="0" t="0" r="0" b="0"/>
                <wp:wrapNone/>
                <wp:docPr id="2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B344" w14:textId="43D15CD6" w:rsidR="0083567A" w:rsidRPr="00926AE0" w:rsidRDefault="0083567A" w:rsidP="008B21A4">
                            <w:pPr>
                              <w:pStyle w:val="placephotohere"/>
                              <w:jc w:val="left"/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Our </w:t>
                            </w:r>
                            <w:r w:rsidR="009D429C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="0055740E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entral </w:t>
                            </w:r>
                            <w:r w:rsidR="009D429C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="00263C95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r w:rsidR="0055740E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orida</w:t>
                            </w:r>
                            <w:r w:rsidR="009D429C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service area covers</w:t>
                            </w:r>
                            <w:r w:rsidR="003C5C5A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 Sol</w:t>
                            </w:r>
                            <w:r w:rsidR="00403173"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926AE0">
                              <w:rPr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vita to Deltona and from Bithlo to Mascotte</w:t>
                            </w:r>
                          </w:p>
                          <w:p w14:paraId="198E1FDB" w14:textId="77777777" w:rsidR="0083567A" w:rsidRPr="0083567A" w:rsidRDefault="0083567A" w:rsidP="0083567A">
                            <w:pPr>
                              <w:pStyle w:val="placephotohere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C68DA9D" w14:textId="77777777" w:rsidR="00470411" w:rsidRPr="005F31AC" w:rsidRDefault="001805C9" w:rsidP="00470411">
                            <w:r w:rsidRPr="001805C9">
                              <w:rPr>
                                <w:noProof/>
                              </w:rPr>
                              <w:drawing>
                                <wp:inline distT="0" distB="0" distL="0" distR="0" wp14:anchorId="1658BBC0" wp14:editId="65276FF1">
                                  <wp:extent cx="2038350" cy="1600200"/>
                                  <wp:effectExtent l="38100" t="0" r="19050" b="476250"/>
                                  <wp:docPr id="29" name="Picture 1" descr="cv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van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0" cy="16002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29ED4" id="Text Box 70" o:spid="_x0000_s1028" type="#_x0000_t202" style="position:absolute;margin-left:197.25pt;margin-top:-24pt;width:212.25pt;height:17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" filled="f" stroked="f">
                <v:textbox>
                  <w:txbxContent>
                    <w:p w14:paraId="6FF4B344" w14:textId="43D15CD6" w:rsidR="0083567A" w:rsidRPr="00926AE0" w:rsidRDefault="0083567A" w:rsidP="008B21A4">
                      <w:pPr>
                        <w:pStyle w:val="placephotohere"/>
                        <w:jc w:val="left"/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</w:pPr>
                      <w:r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Our </w:t>
                      </w:r>
                      <w:r w:rsidR="009D429C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C</w:t>
                      </w:r>
                      <w:r w:rsidR="0055740E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entral </w:t>
                      </w:r>
                      <w:r w:rsidR="009D429C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F</w:t>
                      </w:r>
                      <w:r w:rsidR="00263C95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l</w:t>
                      </w:r>
                      <w:r w:rsidR="0055740E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orida</w:t>
                      </w:r>
                      <w:r w:rsidR="009D429C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service area covers</w:t>
                      </w:r>
                      <w:r w:rsidR="003C5C5A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 Sol</w:t>
                      </w:r>
                      <w:r w:rsidR="00403173"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926AE0">
                        <w:rPr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vita to Deltona and from Bithlo to Mascotte</w:t>
                      </w:r>
                    </w:p>
                    <w:p w14:paraId="198E1FDB" w14:textId="77777777" w:rsidR="0083567A" w:rsidRPr="0083567A" w:rsidRDefault="0083567A" w:rsidP="0083567A">
                      <w:pPr>
                        <w:pStyle w:val="placephotohere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C68DA9D" w14:textId="77777777" w:rsidR="00470411" w:rsidRPr="005F31AC" w:rsidRDefault="001805C9" w:rsidP="00470411">
                      <w:r w:rsidRPr="001805C9">
                        <w:rPr>
                          <w:noProof/>
                        </w:rPr>
                        <w:drawing>
                          <wp:inline distT="0" distB="0" distL="0" distR="0" wp14:anchorId="1658BBC0" wp14:editId="65276FF1">
                            <wp:extent cx="2038350" cy="1600200"/>
                            <wp:effectExtent l="38100" t="0" r="19050" b="476250"/>
                            <wp:docPr id="29" name="Picture 1" descr="cv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van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0" cy="160020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B2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E898C9" wp14:editId="5EDC9B9D">
                <wp:simplePos x="0" y="0"/>
                <wp:positionH relativeFrom="column">
                  <wp:posOffset>2680335</wp:posOffset>
                </wp:positionH>
                <wp:positionV relativeFrom="paragraph">
                  <wp:posOffset>8689340</wp:posOffset>
                </wp:positionV>
                <wp:extent cx="6858000" cy="342900"/>
                <wp:effectExtent l="3810" t="2540" r="0" b="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5D5FA" w14:textId="77777777" w:rsidR="00470411" w:rsidRPr="0057625F" w:rsidRDefault="002F37F1" w:rsidP="00470411">
                            <w:pPr>
                              <w:pStyle w:val="BodyText2"/>
                              <w:spacing w:line="180" w:lineRule="exact"/>
                              <w:ind w:left="720" w:hanging="720"/>
                              <w:jc w:val="right"/>
                              <w:rPr>
                                <w:rFonts w:ascii="Lucida Grande CY" w:hAnsi="Lucida Grande CY"/>
                                <w:b w:val="0"/>
                                <w:smallCaps/>
                                <w:color w:val="FFF4DB"/>
                                <w:sz w:val="20"/>
                                <w:lang w:val="ru-RU"/>
                              </w:rPr>
                            </w:pPr>
                            <w:hyperlink r:id="rId8" w:history="1">
                              <w:r w:rsidR="00470411" w:rsidRPr="0057625F">
                                <w:rPr>
                                  <w:rFonts w:ascii="Lucida Grande CY" w:hAnsi="Lucida Grande CY"/>
                                  <w:b w:val="0"/>
                                  <w:smallCaps/>
                                  <w:color w:val="FFF4DB"/>
                                  <w:sz w:val="20"/>
                                </w:rPr>
                                <w:t>your-url-goes-right-here.com</w:t>
                              </w:r>
                            </w:hyperlink>
                          </w:p>
                          <w:p w14:paraId="1DDE9DCE" w14:textId="77777777" w:rsidR="00470411" w:rsidRPr="0057625F" w:rsidRDefault="00470411" w:rsidP="004704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98C9" id="Text Box 40" o:spid="_x0000_s1029" type="#_x0000_t202" style="position:absolute;margin-left:211.05pt;margin-top:684.2pt;width:540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" filled="f" stroked="f">
                <v:textbox>
                  <w:txbxContent>
                    <w:p w14:paraId="1FB5D5FA" w14:textId="77777777" w:rsidR="00470411" w:rsidRPr="0057625F" w:rsidRDefault="002F37F1" w:rsidP="00470411">
                      <w:pPr>
                        <w:pStyle w:val="BodyText2"/>
                        <w:spacing w:line="180" w:lineRule="exact"/>
                        <w:ind w:left="720" w:hanging="720"/>
                        <w:jc w:val="right"/>
                        <w:rPr>
                          <w:rFonts w:ascii="Lucida Grande CY" w:hAnsi="Lucida Grande CY"/>
                          <w:b w:val="0"/>
                          <w:smallCaps/>
                          <w:color w:val="FFF4DB"/>
                          <w:sz w:val="20"/>
                          <w:lang w:val="ru-RU"/>
                        </w:rPr>
                      </w:pPr>
                      <w:hyperlink r:id="rId9" w:history="1">
                        <w:r w:rsidR="00470411" w:rsidRPr="0057625F">
                          <w:rPr>
                            <w:rFonts w:ascii="Lucida Grande CY" w:hAnsi="Lucida Grande CY"/>
                            <w:b w:val="0"/>
                            <w:smallCaps/>
                            <w:color w:val="FFF4DB"/>
                            <w:sz w:val="20"/>
                          </w:rPr>
                          <w:t>your-url-goes-right-here.com</w:t>
                        </w:r>
                      </w:hyperlink>
                    </w:p>
                    <w:p w14:paraId="1DDE9DCE" w14:textId="77777777" w:rsidR="00470411" w:rsidRPr="0057625F" w:rsidRDefault="00470411" w:rsidP="00470411"/>
                  </w:txbxContent>
                </v:textbox>
              </v:shape>
            </w:pict>
          </mc:Fallback>
        </mc:AlternateContent>
      </w:r>
    </w:p>
    <w:p w14:paraId="218CC8E9" w14:textId="77777777" w:rsidR="00E7032F" w:rsidRDefault="002C1CA1" w:rsidP="00470411">
      <w:r>
        <w:t>We</w:t>
      </w:r>
      <w:r w:rsidR="006B6790" w:rsidRPr="006B6790">
        <w:rPr>
          <w:noProof/>
        </w:rPr>
        <w:drawing>
          <wp:inline distT="0" distB="0" distL="0" distR="0" wp14:anchorId="2849A972" wp14:editId="504AC694">
            <wp:extent cx="1303020" cy="973455"/>
            <wp:effectExtent l="19050" t="0" r="0" b="0"/>
            <wp:docPr id="7" name="Picture 1" descr="c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a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58DB" w14:textId="77777777" w:rsidR="00E7032F" w:rsidRPr="00E7032F" w:rsidRDefault="00E035D5" w:rsidP="00E7032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424DF" wp14:editId="5FB0EEDC">
                <wp:simplePos x="0" y="0"/>
                <wp:positionH relativeFrom="column">
                  <wp:posOffset>5981700</wp:posOffset>
                </wp:positionH>
                <wp:positionV relativeFrom="paragraph">
                  <wp:posOffset>75565</wp:posOffset>
                </wp:positionV>
                <wp:extent cx="2409825" cy="1905000"/>
                <wp:effectExtent l="0" t="0" r="0" b="0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328A" w14:textId="77777777" w:rsidR="008E16C0" w:rsidRDefault="008E16C0" w:rsidP="00470411">
                            <w:pPr>
                              <w:pStyle w:val="placephotohere"/>
                              <w:rPr>
                                <w:lang w:val="en-US"/>
                              </w:rPr>
                            </w:pPr>
                          </w:p>
                          <w:p w14:paraId="569EB62B" w14:textId="6B755E76" w:rsidR="00470411" w:rsidRPr="00085AE4" w:rsidRDefault="00FF00B2" w:rsidP="00470411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5D79F" wp14:editId="36353F2A">
                                  <wp:extent cx="2133600" cy="1590675"/>
                                  <wp:effectExtent l="0" t="0" r="0" b="9525"/>
                                  <wp:docPr id="4" name="Picture 4" descr="A drawing of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360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24DF" id="Text Box 68" o:spid="_x0000_s1030" type="#_x0000_t202" style="position:absolute;margin-left:471pt;margin-top:5.95pt;width:189.75pt;height:1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" filled="f" fillcolor="#969696" stroked="f" strokecolor="white">
                <v:textbox>
                  <w:txbxContent>
                    <w:p w14:paraId="660B328A" w14:textId="77777777" w:rsidR="008E16C0" w:rsidRDefault="008E16C0" w:rsidP="00470411">
                      <w:pPr>
                        <w:pStyle w:val="placephotohere"/>
                        <w:rPr>
                          <w:lang w:val="en-US"/>
                        </w:rPr>
                      </w:pPr>
                    </w:p>
                    <w:p w14:paraId="569EB62B" w14:textId="6B755E76" w:rsidR="00470411" w:rsidRPr="00085AE4" w:rsidRDefault="00FF00B2" w:rsidP="00470411">
                      <w:pPr>
                        <w:pStyle w:val="placephotohe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B5D79F" wp14:editId="36353F2A">
                            <wp:extent cx="2133600" cy="1590675"/>
                            <wp:effectExtent l="0" t="0" r="0" b="9525"/>
                            <wp:docPr id="4" name="Picture 4" descr="A drawing of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3600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D1849B" w14:textId="77777777" w:rsidR="00E7032F" w:rsidRPr="00E7032F" w:rsidRDefault="00356D9E" w:rsidP="00E7032F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D80D5E" wp14:editId="21C8589F">
                <wp:simplePos x="0" y="0"/>
                <wp:positionH relativeFrom="column">
                  <wp:posOffset>-742950</wp:posOffset>
                </wp:positionH>
                <wp:positionV relativeFrom="paragraph">
                  <wp:posOffset>214630</wp:posOffset>
                </wp:positionV>
                <wp:extent cx="2628900" cy="5181600"/>
                <wp:effectExtent l="0" t="0" r="0" b="0"/>
                <wp:wrapNone/>
                <wp:docPr id="1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18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92F6D" w14:textId="77777777" w:rsidR="00470411" w:rsidRPr="004F5D59" w:rsidRDefault="00035536" w:rsidP="00A12213">
                            <w:pPr>
                              <w:pStyle w:val="Subhead04"/>
                              <w:spacing w:line="36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W</w:t>
                            </w:r>
                            <w:r w:rsidR="009D3A31"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e help you preserve</w:t>
                            </w:r>
                            <w:r w:rsidR="00FA03CC"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your Home, Office, </w:t>
                            </w:r>
                            <w:r w:rsidR="00E7032F"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and</w:t>
                            </w:r>
                            <w:r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 xml:space="preserve"> Rental property value</w:t>
                            </w:r>
                            <w:r w:rsidR="00E7032F"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4F5D59"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4C0D33D3" w14:textId="77777777" w:rsidR="00470411" w:rsidRPr="00926AE0" w:rsidRDefault="00E566A2" w:rsidP="00A12213">
                            <w:pPr>
                              <w:pStyle w:val="BodyText0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>Let us</w:t>
                            </w:r>
                            <w:r w:rsidR="00904B1D"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 xml:space="preserve"> complete</w:t>
                            </w:r>
                            <w:r w:rsidR="00035536"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 xml:space="preserve"> your “to-do” list</w:t>
                            </w:r>
                          </w:p>
                          <w:p w14:paraId="318A0D94" w14:textId="77777777" w:rsidR="00E566A2" w:rsidRPr="00926AE0" w:rsidRDefault="00035536" w:rsidP="00A12213">
                            <w:pPr>
                              <w:pStyle w:val="BodyText0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>We give you more free time</w:t>
                            </w:r>
                            <w:r w:rsidR="00904B1D"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 xml:space="preserve"> to do the things you enjoy</w:t>
                            </w:r>
                          </w:p>
                          <w:p w14:paraId="1837BE23" w14:textId="77777777" w:rsidR="00035536" w:rsidRPr="00926AE0" w:rsidRDefault="00904B1D" w:rsidP="00A12213">
                            <w:pPr>
                              <w:pStyle w:val="BodyText0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>Quality Home improvements and r</w:t>
                            </w:r>
                            <w:r w:rsidR="00E566A2"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>epairs at reasonable rates</w:t>
                            </w:r>
                          </w:p>
                          <w:p w14:paraId="2D85F040" w14:textId="77777777" w:rsidR="008D30E7" w:rsidRPr="00926AE0" w:rsidRDefault="008D30E7" w:rsidP="00A12213">
                            <w:pPr>
                              <w:pStyle w:val="BodyText0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 xml:space="preserve">Commercial </w:t>
                            </w:r>
                          </w:p>
                          <w:p w14:paraId="065E8F2F" w14:textId="77777777" w:rsidR="008D30E7" w:rsidRPr="00926AE0" w:rsidRDefault="008D30E7" w:rsidP="00A12213">
                            <w:pPr>
                              <w:pStyle w:val="BodyText0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>Residential</w:t>
                            </w:r>
                          </w:p>
                          <w:p w14:paraId="627B2710" w14:textId="77777777" w:rsidR="00356D9E" w:rsidRPr="00926AE0" w:rsidRDefault="00BE2BC4" w:rsidP="00356D9E">
                            <w:pPr>
                              <w:pStyle w:val="BodyText03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926AE0">
                              <w:rPr>
                                <w:b w:val="0"/>
                                <w:bCs/>
                                <w:color w:val="000000" w:themeColor="text1"/>
                                <w:sz w:val="20"/>
                              </w:rPr>
                              <w:t>Assistance with HOA violation and code enforcement compliance</w:t>
                            </w:r>
                          </w:p>
                          <w:p w14:paraId="299678BD" w14:textId="77777777" w:rsidR="00356D9E" w:rsidRDefault="00356D9E" w:rsidP="00470411">
                            <w:pPr>
                              <w:rPr>
                                <w:color w:val="FFF4D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D99F" wp14:editId="4F66630E">
                                  <wp:extent cx="847725" cy="685800"/>
                                  <wp:effectExtent l="0" t="0" r="9525" b="0"/>
                                  <wp:docPr id="27" name="Picture 27" descr="C:\Users\Gina Potts\AppData\Local\Microsoft\Windows\INetCache\Content.Word\page102_imag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ina Potts\AppData\Local\Microsoft\Windows\INetCache\Content.Word\page102_imag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2C208" w14:textId="77777777" w:rsidR="00356D9E" w:rsidRPr="00B45605" w:rsidRDefault="00356D9E" w:rsidP="00470411">
                            <w:pPr>
                              <w:rPr>
                                <w:color w:val="FFF4D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222222"/>
                                <w:shd w:val="clear" w:color="auto" w:fill="FFFFFF"/>
                              </w:rPr>
                              <w:t>NARPM Preferred Partner Member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80D5E" id="Text Box 72" o:spid="_x0000_s1031" type="#_x0000_t202" style="position:absolute;margin-left:-58.5pt;margin-top:16.9pt;width:207pt;height:4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" filled="f" stroked="f">
                <v:textbox>
                  <w:txbxContent>
                    <w:p w14:paraId="49292F6D" w14:textId="77777777" w:rsidR="00470411" w:rsidRPr="004F5D59" w:rsidRDefault="00035536" w:rsidP="00A12213">
                      <w:pPr>
                        <w:pStyle w:val="Subhead04"/>
                        <w:spacing w:line="36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</w:pPr>
                      <w:r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W</w:t>
                      </w:r>
                      <w:r w:rsidR="009D3A31"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e help you preserve</w:t>
                      </w:r>
                      <w:r w:rsidR="00FA03CC"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your Home, Office, </w:t>
                      </w:r>
                      <w:r w:rsidR="00E7032F"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and</w:t>
                      </w:r>
                      <w:r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 xml:space="preserve"> Rental property value</w:t>
                      </w:r>
                      <w:r w:rsidR="00E7032F"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4F5D59">
                        <w:rPr>
                          <w:rFonts w:ascii="Arial" w:hAnsi="Arial" w:cs="Arial"/>
                          <w:color w:val="17365D" w:themeColor="text2" w:themeShade="BF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4C0D33D3" w14:textId="77777777" w:rsidR="00470411" w:rsidRPr="00926AE0" w:rsidRDefault="00E566A2" w:rsidP="00A12213">
                      <w:pPr>
                        <w:pStyle w:val="BodyText03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</w:pPr>
                      <w:r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>Let us</w:t>
                      </w:r>
                      <w:r w:rsidR="00904B1D"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 xml:space="preserve"> complete</w:t>
                      </w:r>
                      <w:r w:rsidR="00035536"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 xml:space="preserve"> your “to-do” list</w:t>
                      </w:r>
                    </w:p>
                    <w:p w14:paraId="318A0D94" w14:textId="77777777" w:rsidR="00E566A2" w:rsidRPr="00926AE0" w:rsidRDefault="00035536" w:rsidP="00A12213">
                      <w:pPr>
                        <w:pStyle w:val="BodyText03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</w:pPr>
                      <w:r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>We give you more free time</w:t>
                      </w:r>
                      <w:r w:rsidR="00904B1D"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 xml:space="preserve"> to do the things you enjoy</w:t>
                      </w:r>
                    </w:p>
                    <w:p w14:paraId="1837BE23" w14:textId="77777777" w:rsidR="00035536" w:rsidRPr="00926AE0" w:rsidRDefault="00904B1D" w:rsidP="00A12213">
                      <w:pPr>
                        <w:pStyle w:val="BodyText03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</w:pPr>
                      <w:r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>Quality Home improvements and r</w:t>
                      </w:r>
                      <w:r w:rsidR="00E566A2"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>epairs at reasonable rates</w:t>
                      </w:r>
                    </w:p>
                    <w:p w14:paraId="2D85F040" w14:textId="77777777" w:rsidR="008D30E7" w:rsidRPr="00926AE0" w:rsidRDefault="008D30E7" w:rsidP="00A12213">
                      <w:pPr>
                        <w:pStyle w:val="BodyText03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</w:pPr>
                      <w:r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 xml:space="preserve">Commercial </w:t>
                      </w:r>
                    </w:p>
                    <w:p w14:paraId="065E8F2F" w14:textId="77777777" w:rsidR="008D30E7" w:rsidRPr="00926AE0" w:rsidRDefault="008D30E7" w:rsidP="00A12213">
                      <w:pPr>
                        <w:pStyle w:val="BodyText03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</w:pPr>
                      <w:r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>Residential</w:t>
                      </w:r>
                    </w:p>
                    <w:p w14:paraId="627B2710" w14:textId="77777777" w:rsidR="00356D9E" w:rsidRPr="00926AE0" w:rsidRDefault="00BE2BC4" w:rsidP="00356D9E">
                      <w:pPr>
                        <w:pStyle w:val="BodyText03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</w:pPr>
                      <w:r w:rsidRPr="00926AE0">
                        <w:rPr>
                          <w:b w:val="0"/>
                          <w:bCs/>
                          <w:color w:val="000000" w:themeColor="text1"/>
                          <w:sz w:val="20"/>
                        </w:rPr>
                        <w:t>Assistance with HOA violation and code enforcement compliance</w:t>
                      </w:r>
                    </w:p>
                    <w:p w14:paraId="299678BD" w14:textId="77777777" w:rsidR="00356D9E" w:rsidRDefault="00356D9E" w:rsidP="00470411">
                      <w:pPr>
                        <w:rPr>
                          <w:color w:val="FFF4D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E1D99F" wp14:editId="4F66630E">
                            <wp:extent cx="847725" cy="685800"/>
                            <wp:effectExtent l="0" t="0" r="9525" b="0"/>
                            <wp:docPr id="27" name="Picture 27" descr="C:\Users\Gina Potts\AppData\Local\Microsoft\Windows\INetCache\Content.Word\page102_imag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ina Potts\AppData\Local\Microsoft\Windows\INetCache\Content.Word\page102_imag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A2C208" w14:textId="77777777" w:rsidR="00356D9E" w:rsidRPr="00B45605" w:rsidRDefault="00356D9E" w:rsidP="00470411">
                      <w:pPr>
                        <w:rPr>
                          <w:color w:val="FFF4DB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222222"/>
                          <w:shd w:val="clear" w:color="auto" w:fill="FFFFFF"/>
                        </w:rPr>
                        <w:t>NARPM Preferred Partner Member</w:t>
                      </w:r>
                    </w:p>
                  </w:txbxContent>
                </v:textbox>
              </v:shape>
            </w:pict>
          </mc:Fallback>
        </mc:AlternateContent>
      </w:r>
    </w:p>
    <w:p w14:paraId="16D8E6E2" w14:textId="77777777" w:rsidR="00E7032F" w:rsidRPr="00E7032F" w:rsidRDefault="00E7032F" w:rsidP="00E7032F"/>
    <w:p w14:paraId="1A1E24E6" w14:textId="77777777" w:rsidR="00E7032F" w:rsidRPr="00E7032F" w:rsidRDefault="00E7032F" w:rsidP="00E7032F"/>
    <w:p w14:paraId="117A5942" w14:textId="77777777" w:rsidR="00E7032F" w:rsidRPr="00E7032F" w:rsidRDefault="00E7032F" w:rsidP="00E7032F"/>
    <w:p w14:paraId="1DBEFA51" w14:textId="77777777" w:rsidR="00E7032F" w:rsidRPr="00E7032F" w:rsidRDefault="000F789B" w:rsidP="00E7032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88FCC" wp14:editId="1DFC986A">
                <wp:simplePos x="0" y="0"/>
                <wp:positionH relativeFrom="column">
                  <wp:posOffset>2571750</wp:posOffset>
                </wp:positionH>
                <wp:positionV relativeFrom="paragraph">
                  <wp:posOffset>46990</wp:posOffset>
                </wp:positionV>
                <wp:extent cx="2628900" cy="2676525"/>
                <wp:effectExtent l="0" t="0" r="0" b="9525"/>
                <wp:wrapNone/>
                <wp:docPr id="2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09C3F" w14:textId="77777777" w:rsidR="00222ADD" w:rsidRPr="00E93ACB" w:rsidRDefault="00F76166" w:rsidP="009D429C">
                            <w:pPr>
                              <w:pStyle w:val="Subhead05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Our regular business hours are  </w:t>
                            </w:r>
                          </w:p>
                          <w:p w14:paraId="285902C3" w14:textId="1E0E3679" w:rsidR="00222ADD" w:rsidRPr="00E93ACB" w:rsidRDefault="00F76166" w:rsidP="009D429C">
                            <w:pPr>
                              <w:pStyle w:val="Subhead05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Monday </w:t>
                            </w:r>
                            <w:r w:rsidR="009D429C"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through</w:t>
                            </w:r>
                            <w:r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Friday</w:t>
                            </w:r>
                            <w:r w:rsidR="00222ADD"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from </w:t>
                            </w:r>
                          </w:p>
                          <w:p w14:paraId="4788BB69" w14:textId="224C87D1" w:rsidR="000F789B" w:rsidRPr="00E93ACB" w:rsidRDefault="00222ADD" w:rsidP="009D429C">
                            <w:pPr>
                              <w:pStyle w:val="Subhead05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8:00 AM to 5:00 PM</w:t>
                            </w:r>
                            <w:r w:rsidR="008B21A4"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EST</w:t>
                            </w:r>
                            <w:r w:rsidR="009D429C" w:rsidRPr="00E93ACB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7DD9B5B5" w14:textId="1802FEC3" w:rsidR="00222ADD" w:rsidRPr="004303E9" w:rsidRDefault="00222ADD" w:rsidP="009D429C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</w:pPr>
                            <w:r w:rsidRPr="004303E9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  <w:t xml:space="preserve">We provide services on a time and materials basis. </w:t>
                            </w:r>
                          </w:p>
                          <w:p w14:paraId="45F44D84" w14:textId="77777777" w:rsidR="00C2708E" w:rsidRPr="004303E9" w:rsidRDefault="00C2708E" w:rsidP="009D429C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7B4AE46" w14:textId="5AACABAA" w:rsidR="00222ADD" w:rsidRDefault="00222ADD" w:rsidP="009D429C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</w:pPr>
                            <w:r w:rsidRPr="004303E9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  <w:t>Labor is billed at a rate of $70 per hour (minimum charge of 1 hour).</w:t>
                            </w:r>
                          </w:p>
                          <w:p w14:paraId="2D4284CE" w14:textId="638C21DC" w:rsidR="00E93ACB" w:rsidRDefault="00E93ACB" w:rsidP="009D429C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617EAEB" w14:textId="6FBBA17E" w:rsidR="00E93ACB" w:rsidRDefault="00E93ACB" w:rsidP="00E93ACB">
                            <w:pPr>
                              <w:tabs>
                                <w:tab w:val="left" w:pos="9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E93AC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Full payment is expected at time of service unless otherwise indicated. </w:t>
                            </w:r>
                          </w:p>
                          <w:p w14:paraId="0C2F461A" w14:textId="77777777" w:rsidR="00E93ACB" w:rsidRPr="00E93ACB" w:rsidRDefault="00E93ACB" w:rsidP="00E93ACB">
                            <w:pPr>
                              <w:tabs>
                                <w:tab w:val="left" w:pos="9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E9BEEB8" w14:textId="77777777" w:rsidR="00E93ACB" w:rsidRPr="00E93ACB" w:rsidRDefault="00E93ACB" w:rsidP="00E93ACB">
                            <w:pPr>
                              <w:tabs>
                                <w:tab w:val="left" w:pos="36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E93ACB"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  <w:t>We also accept payments online to save time and provide you with a digital receipt for your records.</w:t>
                            </w:r>
                          </w:p>
                          <w:p w14:paraId="11FBDB47" w14:textId="77777777" w:rsidR="00E93ACB" w:rsidRPr="004303E9" w:rsidRDefault="00E93ACB" w:rsidP="009D429C">
                            <w:pP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8FCC" id="Text Box 71" o:spid="_x0000_s1032" type="#_x0000_t202" style="position:absolute;margin-left:202.5pt;margin-top:3.7pt;width:207pt;height:2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" filled="f" stroked="f">
                <v:textbox>
                  <w:txbxContent>
                    <w:p w14:paraId="15509C3F" w14:textId="77777777" w:rsidR="00222ADD" w:rsidRPr="00E93ACB" w:rsidRDefault="00F76166" w:rsidP="009D429C">
                      <w:pPr>
                        <w:pStyle w:val="Subhead05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Our regular business hours are  </w:t>
                      </w:r>
                    </w:p>
                    <w:p w14:paraId="285902C3" w14:textId="1E0E3679" w:rsidR="00222ADD" w:rsidRPr="00E93ACB" w:rsidRDefault="00F76166" w:rsidP="009D429C">
                      <w:pPr>
                        <w:pStyle w:val="Subhead05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Monday </w:t>
                      </w:r>
                      <w:r w:rsidR="009D429C"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through</w:t>
                      </w:r>
                      <w:r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Friday</w:t>
                      </w:r>
                      <w:r w:rsidR="00222ADD"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from </w:t>
                      </w:r>
                    </w:p>
                    <w:p w14:paraId="4788BB69" w14:textId="224C87D1" w:rsidR="000F789B" w:rsidRPr="00E93ACB" w:rsidRDefault="00222ADD" w:rsidP="009D429C">
                      <w:pPr>
                        <w:pStyle w:val="Subhead05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8:00 AM to 5:00 PM</w:t>
                      </w:r>
                      <w:r w:rsidR="008B21A4"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EST</w:t>
                      </w:r>
                      <w:r w:rsidR="009D429C" w:rsidRPr="00E93ACB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7DD9B5B5" w14:textId="1802FEC3" w:rsidR="00222ADD" w:rsidRPr="004303E9" w:rsidRDefault="00222ADD" w:rsidP="009D429C">
                      <w:pPr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</w:pPr>
                      <w:r w:rsidRPr="004303E9"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  <w:t xml:space="preserve">We provide services on a time and materials basis. </w:t>
                      </w:r>
                    </w:p>
                    <w:p w14:paraId="45F44D84" w14:textId="77777777" w:rsidR="00C2708E" w:rsidRPr="004303E9" w:rsidRDefault="00C2708E" w:rsidP="009D429C">
                      <w:pPr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</w:pPr>
                    </w:p>
                    <w:p w14:paraId="57B4AE46" w14:textId="5AACABAA" w:rsidR="00222ADD" w:rsidRDefault="00222ADD" w:rsidP="009D429C">
                      <w:pPr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</w:pPr>
                      <w:r w:rsidRPr="004303E9"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  <w:t>Labor is billed at a rate of $70 per hour (minimum charge of 1 hour).</w:t>
                      </w:r>
                    </w:p>
                    <w:p w14:paraId="2D4284CE" w14:textId="638C21DC" w:rsidR="00E93ACB" w:rsidRDefault="00E93ACB" w:rsidP="009D429C">
                      <w:pPr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</w:pPr>
                    </w:p>
                    <w:p w14:paraId="0617EAEB" w14:textId="6FBBA17E" w:rsidR="00E93ACB" w:rsidRDefault="00E93ACB" w:rsidP="00E93ACB">
                      <w:pPr>
                        <w:tabs>
                          <w:tab w:val="left" w:pos="90"/>
                        </w:tabs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E93ACB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Full payment is expected at time of service unless otherwise indicated. </w:t>
                      </w:r>
                    </w:p>
                    <w:p w14:paraId="0C2F461A" w14:textId="77777777" w:rsidR="00E93ACB" w:rsidRPr="00E93ACB" w:rsidRDefault="00E93ACB" w:rsidP="00E93ACB">
                      <w:pPr>
                        <w:tabs>
                          <w:tab w:val="left" w:pos="90"/>
                        </w:tabs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</w:p>
                    <w:p w14:paraId="5E9BEEB8" w14:textId="77777777" w:rsidR="00E93ACB" w:rsidRPr="00E93ACB" w:rsidRDefault="00E93ACB" w:rsidP="00E93ACB">
                      <w:pPr>
                        <w:tabs>
                          <w:tab w:val="left" w:pos="360"/>
                        </w:tabs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E93ACB"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  <w:t>We also accept payments online to save time and provide you with a digital receipt for your records.</w:t>
                      </w:r>
                    </w:p>
                    <w:p w14:paraId="11FBDB47" w14:textId="77777777" w:rsidR="00E93ACB" w:rsidRPr="004303E9" w:rsidRDefault="00E93ACB" w:rsidP="009D429C">
                      <w:pPr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5B7E3" w14:textId="77777777" w:rsidR="00E7032F" w:rsidRPr="00E7032F" w:rsidRDefault="00E7032F" w:rsidP="00E7032F"/>
    <w:p w14:paraId="04BC5DBB" w14:textId="77777777" w:rsidR="00E7032F" w:rsidRPr="00E7032F" w:rsidRDefault="00E7032F" w:rsidP="00E7032F"/>
    <w:p w14:paraId="49646F61" w14:textId="77777777" w:rsidR="00E7032F" w:rsidRPr="00E7032F" w:rsidRDefault="00E7032F" w:rsidP="00E7032F"/>
    <w:p w14:paraId="2D11A8AB" w14:textId="77777777" w:rsidR="00E7032F" w:rsidRPr="00E7032F" w:rsidRDefault="00E7032F" w:rsidP="00E7032F"/>
    <w:p w14:paraId="19806617" w14:textId="77777777" w:rsidR="00E7032F" w:rsidRPr="00E7032F" w:rsidRDefault="00E7032F" w:rsidP="00E7032F"/>
    <w:p w14:paraId="6DD93C25" w14:textId="77777777" w:rsidR="00E7032F" w:rsidRPr="00E7032F" w:rsidRDefault="00F77F3F" w:rsidP="00E7032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21F91" wp14:editId="7E6FED60">
                <wp:simplePos x="0" y="0"/>
                <wp:positionH relativeFrom="column">
                  <wp:posOffset>5772150</wp:posOffset>
                </wp:positionH>
                <wp:positionV relativeFrom="paragraph">
                  <wp:posOffset>138431</wp:posOffset>
                </wp:positionV>
                <wp:extent cx="2857500" cy="3371850"/>
                <wp:effectExtent l="0" t="0" r="19050" b="19050"/>
                <wp:wrapNone/>
                <wp:docPr id="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9D06B3" w14:textId="77777777" w:rsidR="00865F2B" w:rsidRPr="00865F2B" w:rsidRDefault="0032218A" w:rsidP="008B21A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65F2B">
                              <w:rPr>
                                <w:rFonts w:ascii="Arial" w:hAnsi="Arial" w:cs="Arial"/>
                                <w:sz w:val="20"/>
                              </w:rPr>
                              <w:t xml:space="preserve">PMSI takes a different approach to </w:t>
                            </w:r>
                            <w:r w:rsidR="00865F2B" w:rsidRPr="00865F2B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 w:rsidRPr="00865F2B">
                              <w:rPr>
                                <w:rFonts w:ascii="Arial" w:hAnsi="Arial" w:cs="Arial"/>
                                <w:sz w:val="20"/>
                              </w:rPr>
                              <w:t>aintenance</w:t>
                            </w:r>
                            <w:r w:rsidR="00865F2B" w:rsidRPr="00865F2B">
                              <w:rPr>
                                <w:rFonts w:ascii="Arial" w:hAnsi="Arial" w:cs="Arial"/>
                                <w:sz w:val="20"/>
                              </w:rPr>
                              <w:t>;</w:t>
                            </w:r>
                            <w:r w:rsidRPr="00865F2B">
                              <w:rPr>
                                <w:rFonts w:ascii="Arial" w:hAnsi="Arial" w:cs="Arial"/>
                                <w:sz w:val="20"/>
                              </w:rPr>
                              <w:t xml:space="preserve"> one that is built on personal touches, win-win ideas and positive results. </w:t>
                            </w:r>
                          </w:p>
                          <w:p w14:paraId="489BE422" w14:textId="19D1FB29" w:rsidR="0032218A" w:rsidRPr="00865F2B" w:rsidRDefault="0032218A" w:rsidP="008B21A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65F2B">
                              <w:rPr>
                                <w:rFonts w:ascii="Arial" w:hAnsi="Arial" w:cs="Arial"/>
                                <w:sz w:val="20"/>
                              </w:rPr>
                              <w:t>Let us exceed your expectations!</w:t>
                            </w:r>
                          </w:p>
                          <w:p w14:paraId="1F8BCBE3" w14:textId="77777777" w:rsidR="00526868" w:rsidRPr="00865F2B" w:rsidRDefault="00526868" w:rsidP="008B21A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B7DBBF9" w14:textId="2C693DBF" w:rsidR="00926AE0" w:rsidRPr="00865F2B" w:rsidRDefault="0003066C" w:rsidP="00926AE0">
                            <w:pPr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000000" w:themeColor="text1"/>
                                <w:sz w:val="20"/>
                              </w:rPr>
                            </w:pPr>
                            <w:r w:rsidRPr="00865F2B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P</w:t>
                            </w:r>
                            <w:r w:rsidR="009617F5" w:rsidRPr="00865F2B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lease Call </w:t>
                            </w:r>
                            <w:r w:rsidR="009617F5" w:rsidRPr="00865F2B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</w:rPr>
                              <w:t>407-</w:t>
                            </w:r>
                            <w:r w:rsidRPr="00865F2B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</w:rPr>
                              <w:t>451-7074</w:t>
                            </w:r>
                            <w:r w:rsidR="00865F2B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</w:rPr>
                              <w:t xml:space="preserve"> </w:t>
                            </w:r>
                            <w:r w:rsidR="00865F2B" w:rsidRPr="00865F2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</w:rPr>
                              <w:t xml:space="preserve">or </w:t>
                            </w:r>
                            <w:r w:rsidR="009116F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</w:rPr>
                              <w:t>E</w:t>
                            </w:r>
                            <w:r w:rsidR="00865F2B" w:rsidRPr="00865F2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</w:rPr>
                              <w:t xml:space="preserve">mail us at </w:t>
                            </w:r>
                            <w:hyperlink r:id="rId12" w:history="1">
                              <w:r w:rsidR="00865F2B" w:rsidRPr="00BB764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</w:rPr>
                                <w:t>PrimeMaintenanceFL@gmail.com</w:t>
                              </w:r>
                            </w:hyperlink>
                            <w:r w:rsidR="00865F2B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</w:rPr>
                              <w:t xml:space="preserve"> </w:t>
                            </w:r>
                            <w:r w:rsidRPr="00865F2B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</w:rPr>
                              <w:t xml:space="preserve"> </w:t>
                            </w:r>
                            <w:r w:rsidRPr="00865F2B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and let our courteous staff schedule </w:t>
                            </w:r>
                            <w:r w:rsidR="00926AE0" w:rsidRPr="00865F2B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your </w:t>
                            </w:r>
                            <w:r w:rsidR="00926AE0" w:rsidRPr="00865F2B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  <w:t>appointment.</w:t>
                            </w:r>
                          </w:p>
                          <w:p w14:paraId="5C5BC609" w14:textId="11A104D8" w:rsidR="00206E9D" w:rsidRDefault="00206E9D" w:rsidP="00926AE0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47C931F8" w14:textId="77777777" w:rsidR="00206E9D" w:rsidRPr="00152CA9" w:rsidRDefault="00526868" w:rsidP="00AD4DF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2F611" wp14:editId="74D6A5D1">
                                  <wp:extent cx="2663624" cy="1514475"/>
                                  <wp:effectExtent l="0" t="0" r="3810" b="0"/>
                                  <wp:docPr id="37" name="Picture 37" descr="C:\Users\Gina Potts\AppData\Local\Microsoft\Windows\INetCache\Content.Word\Free_Estima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ina Potts\AppData\Local\Microsoft\Windows\INetCache\Content.Word\Free_Estima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439" cy="154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21F91" id="Text Box 114" o:spid="_x0000_s1033" type="#_x0000_t202" style="position:absolute;margin-left:454.5pt;margin-top:10.9pt;width:225pt;height:26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" filled="f" fillcolor="white [3212]">
                <v:textbox>
                  <w:txbxContent>
                    <w:p w14:paraId="279D06B3" w14:textId="77777777" w:rsidR="00865F2B" w:rsidRPr="00865F2B" w:rsidRDefault="0032218A" w:rsidP="008B21A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65F2B">
                        <w:rPr>
                          <w:rFonts w:ascii="Arial" w:hAnsi="Arial" w:cs="Arial"/>
                          <w:sz w:val="20"/>
                        </w:rPr>
                        <w:t xml:space="preserve">PMSI takes a different approach to </w:t>
                      </w:r>
                      <w:r w:rsidR="00865F2B" w:rsidRPr="00865F2B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 w:rsidRPr="00865F2B">
                        <w:rPr>
                          <w:rFonts w:ascii="Arial" w:hAnsi="Arial" w:cs="Arial"/>
                          <w:sz w:val="20"/>
                        </w:rPr>
                        <w:t>aintenance</w:t>
                      </w:r>
                      <w:r w:rsidR="00865F2B" w:rsidRPr="00865F2B">
                        <w:rPr>
                          <w:rFonts w:ascii="Arial" w:hAnsi="Arial" w:cs="Arial"/>
                          <w:sz w:val="20"/>
                        </w:rPr>
                        <w:t>;</w:t>
                      </w:r>
                      <w:r w:rsidRPr="00865F2B">
                        <w:rPr>
                          <w:rFonts w:ascii="Arial" w:hAnsi="Arial" w:cs="Arial"/>
                          <w:sz w:val="20"/>
                        </w:rPr>
                        <w:t xml:space="preserve"> one that is built on personal touches, win-win ideas and positive results. </w:t>
                      </w:r>
                    </w:p>
                    <w:p w14:paraId="489BE422" w14:textId="19D1FB29" w:rsidR="0032218A" w:rsidRPr="00865F2B" w:rsidRDefault="0032218A" w:rsidP="008B21A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65F2B">
                        <w:rPr>
                          <w:rFonts w:ascii="Arial" w:hAnsi="Arial" w:cs="Arial"/>
                          <w:sz w:val="20"/>
                        </w:rPr>
                        <w:t>Let us exceed your expectations!</w:t>
                      </w:r>
                    </w:p>
                    <w:p w14:paraId="1F8BCBE3" w14:textId="77777777" w:rsidR="00526868" w:rsidRPr="00865F2B" w:rsidRDefault="00526868" w:rsidP="008B21A4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B7DBBF9" w14:textId="2C693DBF" w:rsidR="00926AE0" w:rsidRPr="00865F2B" w:rsidRDefault="0003066C" w:rsidP="00926AE0">
                      <w:pPr>
                        <w:rPr>
                          <w:rStyle w:val="Strong"/>
                          <w:rFonts w:ascii="Arial" w:hAnsi="Arial" w:cs="Arial"/>
                          <w:bCs w:val="0"/>
                          <w:color w:val="000000" w:themeColor="text1"/>
                          <w:sz w:val="20"/>
                        </w:rPr>
                      </w:pPr>
                      <w:r w:rsidRPr="00865F2B">
                        <w:rPr>
                          <w:rFonts w:ascii="Arial" w:hAnsi="Arial" w:cs="Arial"/>
                          <w:bCs/>
                          <w:sz w:val="20"/>
                        </w:rPr>
                        <w:t>P</w:t>
                      </w:r>
                      <w:r w:rsidR="009617F5" w:rsidRPr="00865F2B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lease Call </w:t>
                      </w:r>
                      <w:r w:rsidR="009617F5" w:rsidRPr="00865F2B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</w:rPr>
                        <w:t>407-</w:t>
                      </w:r>
                      <w:r w:rsidRPr="00865F2B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</w:rPr>
                        <w:t>451-7074</w:t>
                      </w:r>
                      <w:r w:rsidR="00865F2B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</w:rPr>
                        <w:t xml:space="preserve"> </w:t>
                      </w:r>
                      <w:r w:rsidR="00865F2B" w:rsidRPr="00865F2B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</w:rPr>
                        <w:t xml:space="preserve">or </w:t>
                      </w:r>
                      <w:r w:rsidR="009116F9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</w:rPr>
                        <w:t>E</w:t>
                      </w:r>
                      <w:r w:rsidR="00865F2B" w:rsidRPr="00865F2B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</w:rPr>
                        <w:t xml:space="preserve">mail us at </w:t>
                      </w:r>
                      <w:hyperlink r:id="rId14" w:history="1">
                        <w:r w:rsidR="00865F2B" w:rsidRPr="00BB764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</w:rPr>
                          <w:t>PrimeMaintenanceFL@gmail.com</w:t>
                        </w:r>
                      </w:hyperlink>
                      <w:r w:rsidR="00865F2B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</w:rPr>
                        <w:t xml:space="preserve"> </w:t>
                      </w:r>
                      <w:r w:rsidRPr="00865F2B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</w:rPr>
                        <w:t xml:space="preserve"> </w:t>
                      </w:r>
                      <w:r w:rsidRPr="00865F2B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and let our courteous staff schedule </w:t>
                      </w:r>
                      <w:r w:rsidR="00926AE0" w:rsidRPr="00865F2B">
                        <w:rPr>
                          <w:rFonts w:ascii="Arial" w:hAnsi="Arial" w:cs="Arial"/>
                          <w:bCs/>
                          <w:sz w:val="20"/>
                        </w:rPr>
                        <w:t xml:space="preserve">your </w:t>
                      </w:r>
                      <w:r w:rsidR="00926AE0" w:rsidRPr="00865F2B">
                        <w:rPr>
                          <w:rStyle w:val="Strong"/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  <w:t>appointment.</w:t>
                      </w:r>
                    </w:p>
                    <w:p w14:paraId="5C5BC609" w14:textId="11A104D8" w:rsidR="00206E9D" w:rsidRDefault="00206E9D" w:rsidP="00926AE0">
                      <w:pPr>
                        <w:rPr>
                          <w:sz w:val="20"/>
                        </w:rPr>
                      </w:pPr>
                    </w:p>
                    <w:p w14:paraId="47C931F8" w14:textId="77777777" w:rsidR="00206E9D" w:rsidRPr="00152CA9" w:rsidRDefault="00526868" w:rsidP="00AD4DF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F2F611" wp14:editId="74D6A5D1">
                            <wp:extent cx="2663624" cy="1514475"/>
                            <wp:effectExtent l="0" t="0" r="3810" b="0"/>
                            <wp:docPr id="37" name="Picture 37" descr="C:\Users\Gina Potts\AppData\Local\Microsoft\Windows\INetCache\Content.Word\Free_Estima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ina Potts\AppData\Local\Microsoft\Windows\INetCache\Content.Word\Free_Estima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439" cy="1545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E555B2" w14:textId="77777777" w:rsidR="00E7032F" w:rsidRPr="00E7032F" w:rsidRDefault="00E7032F" w:rsidP="00E7032F"/>
    <w:p w14:paraId="16156A0E" w14:textId="77777777" w:rsidR="00E7032F" w:rsidRPr="00E7032F" w:rsidRDefault="00E7032F" w:rsidP="00E7032F"/>
    <w:p w14:paraId="4E924D23" w14:textId="77777777" w:rsidR="00E7032F" w:rsidRDefault="00E7032F" w:rsidP="00470411"/>
    <w:p w14:paraId="5DA61E71" w14:textId="77777777" w:rsidR="00E7032F" w:rsidRPr="00E7032F" w:rsidRDefault="00E7032F" w:rsidP="00E7032F"/>
    <w:p w14:paraId="48EAB003" w14:textId="77777777" w:rsidR="00E7032F" w:rsidRDefault="00E7032F" w:rsidP="00470411"/>
    <w:p w14:paraId="6E6F508F" w14:textId="76067C3D" w:rsidR="00470411" w:rsidRDefault="007450B4" w:rsidP="0047041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472FEA" wp14:editId="26F27808">
                <wp:simplePos x="0" y="0"/>
                <wp:positionH relativeFrom="column">
                  <wp:posOffset>2438400</wp:posOffset>
                </wp:positionH>
                <wp:positionV relativeFrom="page">
                  <wp:posOffset>5648325</wp:posOffset>
                </wp:positionV>
                <wp:extent cx="3028950" cy="1423035"/>
                <wp:effectExtent l="0" t="0" r="0" b="5715"/>
                <wp:wrapNone/>
                <wp:docPr id="1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84942" w14:textId="76FE3111" w:rsidR="00470411" w:rsidRPr="00B45605" w:rsidRDefault="00526868" w:rsidP="00470411">
                            <w:pPr>
                              <w:rPr>
                                <w:rFonts w:ascii="Arial" w:hAnsi="Arial"/>
                                <w:b/>
                                <w:color w:val="FFF4DB"/>
                                <w:sz w:val="16"/>
                              </w:rPr>
                            </w:pPr>
                            <w:r w:rsidRPr="00526868">
                              <w:t xml:space="preserve"> </w:t>
                            </w:r>
                            <w:r w:rsidR="007450B4">
                              <w:rPr>
                                <w:rFonts w:ascii="Arial" w:hAnsi="Arial"/>
                                <w:b/>
                                <w:noProof/>
                                <w:color w:val="FFF4DB"/>
                                <w:sz w:val="16"/>
                              </w:rPr>
                              <w:drawing>
                                <wp:inline distT="0" distB="0" distL="0" distR="0" wp14:anchorId="10AD5E07" wp14:editId="6AE12476">
                                  <wp:extent cx="1914525" cy="1375410"/>
                                  <wp:effectExtent l="0" t="0" r="9525" b="0"/>
                                  <wp:docPr id="30" name="Picture 30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th (3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25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2FEA" id="Text Box 58" o:spid="_x0000_s1034" type="#_x0000_t202" style="position:absolute;margin-left:192pt;margin-top:444.75pt;width:238.5pt;height:112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" filled="f" stroked="f">
                <v:textbox>
                  <w:txbxContent>
                    <w:p w14:paraId="5BF84942" w14:textId="76FE3111" w:rsidR="00470411" w:rsidRPr="00B45605" w:rsidRDefault="00526868" w:rsidP="00470411">
                      <w:pPr>
                        <w:rPr>
                          <w:rFonts w:ascii="Arial" w:hAnsi="Arial"/>
                          <w:b/>
                          <w:color w:val="FFF4DB"/>
                          <w:sz w:val="16"/>
                        </w:rPr>
                      </w:pPr>
                      <w:r w:rsidRPr="00526868">
                        <w:t xml:space="preserve"> </w:t>
                      </w:r>
                      <w:r w:rsidR="007450B4">
                        <w:rPr>
                          <w:rFonts w:ascii="Arial" w:hAnsi="Arial"/>
                          <w:b/>
                          <w:noProof/>
                          <w:color w:val="FFF4DB"/>
                          <w:sz w:val="16"/>
                        </w:rPr>
                        <w:drawing>
                          <wp:inline distT="0" distB="0" distL="0" distR="0" wp14:anchorId="10AD5E07" wp14:editId="6AE12476">
                            <wp:extent cx="1914525" cy="1375410"/>
                            <wp:effectExtent l="0" t="0" r="9525" b="0"/>
                            <wp:docPr id="30" name="Picture 30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th (3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25" cy="137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70411" w:rsidRPr="00E7032F">
        <w:br w:type="page"/>
      </w:r>
      <w:r w:rsidR="00367A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DEBF7C" wp14:editId="3B112875">
                <wp:simplePos x="0" y="0"/>
                <wp:positionH relativeFrom="column">
                  <wp:posOffset>2095500</wp:posOffset>
                </wp:positionH>
                <wp:positionV relativeFrom="paragraph">
                  <wp:posOffset>3238500</wp:posOffset>
                </wp:positionV>
                <wp:extent cx="3409950" cy="3429000"/>
                <wp:effectExtent l="0" t="0" r="19050" b="19050"/>
                <wp:wrapNone/>
                <wp:docPr id="1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429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5A73CC" w14:textId="081CBB50" w:rsidR="00CC7EE9" w:rsidRPr="00372977" w:rsidRDefault="00E55CCE" w:rsidP="00CC7EE9">
                            <w:pPr>
                              <w:pStyle w:val="BulletPoints"/>
                              <w:rPr>
                                <w:rFonts w:cs="Arial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72977">
                              <w:rPr>
                                <w:rFonts w:cs="Arial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We a</w:t>
                            </w:r>
                            <w:r w:rsidR="00CC7EE9" w:rsidRPr="00372977">
                              <w:rPr>
                                <w:rFonts w:cs="Arial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 honored that you have chosen </w:t>
                            </w:r>
                            <w:r w:rsidRPr="00372977">
                              <w:rPr>
                                <w:rFonts w:cs="Arial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us to help you with your</w:t>
                            </w:r>
                            <w:r w:rsidR="008E16C0" w:rsidRPr="00372977">
                              <w:rPr>
                                <w:rFonts w:cs="Arial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977">
                              <w:rPr>
                                <w:rFonts w:cs="Arial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maintenance needs.</w:t>
                            </w:r>
                          </w:p>
                          <w:p w14:paraId="0664C4F3" w14:textId="77777777" w:rsidR="00FF00B2" w:rsidRPr="00372977" w:rsidRDefault="00FF00B2" w:rsidP="00FF00B2">
                            <w:pPr>
                              <w:pStyle w:val="NormalWeb"/>
                              <w:spacing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372977">
                              <w:rPr>
                                <w:rFonts w:ascii="Arial" w:hAnsi="Arial" w:cs="Arial"/>
                                <w:color w:val="000000"/>
                              </w:rPr>
                              <w:t> </w:t>
                            </w:r>
                            <w:r w:rsidRPr="0037297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We </w:t>
                            </w:r>
                            <w:r w:rsidRPr="0037297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>♥</w:t>
                            </w:r>
                            <w:r w:rsidRPr="0037297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 referrals</w:t>
                            </w:r>
                          </w:p>
                          <w:p w14:paraId="130FAC07" w14:textId="77777777" w:rsidR="006416A6" w:rsidRPr="00372977" w:rsidRDefault="006416A6" w:rsidP="00CC7EE9">
                            <w:pPr>
                              <w:pStyle w:val="BulletPoints"/>
                              <w:rPr>
                                <w:rFonts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E50A61C" w14:textId="20C0768A" w:rsidR="00FF03C9" w:rsidRPr="00372977" w:rsidRDefault="00FF03C9" w:rsidP="00470411">
                            <w:pPr>
                              <w:rPr>
                                <w:rStyle w:val="Hyperlink"/>
                                <w:rFonts w:ascii="Arial" w:eastAsia="Times" w:hAnsi="Arial" w:cs="Arial"/>
                                <w:szCs w:val="24"/>
                              </w:rPr>
                            </w:pPr>
                            <w:r w:rsidRPr="00372977">
                              <w:rPr>
                                <w:rFonts w:ascii="Arial" w:eastAsia="Times" w:hAnsi="Arial" w:cs="Arial"/>
                                <w:noProof/>
                                <w:color w:val="0000FF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1290532B" wp14:editId="718528B5">
                                  <wp:extent cx="447675" cy="257175"/>
                                  <wp:effectExtent l="0" t="0" r="9525" b="9525"/>
                                  <wp:docPr id="3" name="Picture 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acebook-logo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6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38F2A6" w14:textId="79AA9743" w:rsidR="00470411" w:rsidRPr="00372977" w:rsidRDefault="002F37F1" w:rsidP="00470411">
                            <w:pPr>
                              <w:rPr>
                                <w:rFonts w:ascii="Arial" w:eastAsia="Times" w:hAnsi="Arial" w:cs="Arial"/>
                                <w:szCs w:val="24"/>
                              </w:rPr>
                            </w:pPr>
                            <w:hyperlink r:id="rId17" w:history="1">
                              <w:r w:rsidR="006416A6" w:rsidRPr="00372977">
                                <w:rPr>
                                  <w:rStyle w:val="Hyperlink"/>
                                  <w:rFonts w:ascii="Arial" w:eastAsia="Times" w:hAnsi="Arial" w:cs="Arial"/>
                                  <w:szCs w:val="24"/>
                                </w:rPr>
                                <w:t>https://www.facebook.com/PrimeMaintenanceSolutionsIncorporated</w:t>
                              </w:r>
                            </w:hyperlink>
                          </w:p>
                          <w:p w14:paraId="5A6C5685" w14:textId="704C429C" w:rsidR="00BD2B37" w:rsidRPr="00372977" w:rsidRDefault="00FF03C9" w:rsidP="00470411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372977">
                              <w:rPr>
                                <w:rFonts w:ascii="Arial" w:eastAsia="Times" w:hAnsi="Arial" w:cs="Arial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25CB1D7" wp14:editId="58CAEC5E">
                                  <wp:extent cx="771525" cy="533400"/>
                                  <wp:effectExtent l="0" t="0" r="9525" b="0"/>
                                  <wp:docPr id="2" name="Picture 2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youtub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5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9" w:history="1">
                              <w:r w:rsidR="00FF00B2" w:rsidRPr="00372977">
                                <w:rPr>
                                  <w:rStyle w:val="Hyperlink"/>
                                  <w:rFonts w:ascii="Arial" w:hAnsi="Arial" w:cs="Arial"/>
                                  <w:szCs w:val="24"/>
                                </w:rPr>
                                <w:t>https://www.youtube.com/channel/UCtM5K8H5b7IdYXgMOFFC7tw</w:t>
                              </w:r>
                            </w:hyperlink>
                          </w:p>
                          <w:p w14:paraId="38A44AD7" w14:textId="6B7D6079" w:rsidR="000A7775" w:rsidRPr="00372977" w:rsidRDefault="000A7775" w:rsidP="00470411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43EAE6D0" w14:textId="41A3CE01" w:rsidR="000A7775" w:rsidRDefault="000A7775" w:rsidP="000A77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hyperlink r:id="rId20" w:history="1">
                              <w:r w:rsidRPr="00372977">
                                <w:rPr>
                                  <w:rStyle w:val="Hyperlink"/>
                                  <w:rFonts w:ascii="Arial" w:hAnsi="Arial" w:cs="Arial"/>
                                  <w:szCs w:val="24"/>
                                </w:rPr>
                                <w:t>http://www.primemaintenancesolutions.com/</w:t>
                              </w:r>
                            </w:hyperlink>
                          </w:p>
                          <w:p w14:paraId="4422DD19" w14:textId="77777777" w:rsidR="002F37F1" w:rsidRDefault="002F37F1" w:rsidP="000A77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4BCC6332" w14:textId="42A5101B" w:rsidR="002F37F1" w:rsidRPr="002F37F1" w:rsidRDefault="002F37F1" w:rsidP="000A7775">
                            <w:pPr>
                              <w:rPr>
                                <w:rFonts w:ascii="Arial" w:eastAsia="Times" w:hAnsi="Arial" w:cs="Arial"/>
                                <w:szCs w:val="24"/>
                              </w:rPr>
                            </w:pPr>
                            <w:r w:rsidRPr="002F37F1">
                              <w:rPr>
                                <w:rFonts w:ascii="Arial" w:hAnsi="Arial" w:cs="Arial"/>
                              </w:rPr>
                              <w:t>A current copy of our General Guidelines and Brochure can be found on our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BF7C" id="Text Box 111" o:spid="_x0000_s1035" type="#_x0000_t202" style="position:absolute;margin-left:165pt;margin-top:255pt;width:268.5pt;height:27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" fillcolor="white [3201]" strokecolor="white [3212]" strokeweight="1pt">
                <v:stroke dashstyle="dash"/>
                <v:shadow color="#868686"/>
                <v:textbox>
                  <w:txbxContent>
                    <w:p w14:paraId="715A73CC" w14:textId="081CBB50" w:rsidR="00CC7EE9" w:rsidRPr="00372977" w:rsidRDefault="00E55CCE" w:rsidP="00CC7EE9">
                      <w:pPr>
                        <w:pStyle w:val="BulletPoints"/>
                        <w:rPr>
                          <w:rFonts w:cs="Arial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372977">
                        <w:rPr>
                          <w:rFonts w:cs="Arial"/>
                          <w:b w:val="0"/>
                          <w:color w:val="000000" w:themeColor="text1"/>
                          <w:sz w:val="24"/>
                          <w:szCs w:val="24"/>
                        </w:rPr>
                        <w:t>We a</w:t>
                      </w:r>
                      <w:r w:rsidR="00CC7EE9" w:rsidRPr="00372977">
                        <w:rPr>
                          <w:rFonts w:cs="Arial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re honored that you have chosen </w:t>
                      </w:r>
                      <w:r w:rsidRPr="00372977">
                        <w:rPr>
                          <w:rFonts w:cs="Arial"/>
                          <w:b w:val="0"/>
                          <w:color w:val="000000" w:themeColor="text1"/>
                          <w:sz w:val="24"/>
                          <w:szCs w:val="24"/>
                        </w:rPr>
                        <w:t>us to help you with your</w:t>
                      </w:r>
                      <w:r w:rsidR="008E16C0" w:rsidRPr="00372977">
                        <w:rPr>
                          <w:rFonts w:cs="Arial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72977">
                        <w:rPr>
                          <w:rFonts w:cs="Arial"/>
                          <w:b w:val="0"/>
                          <w:color w:val="000000" w:themeColor="text1"/>
                          <w:sz w:val="24"/>
                          <w:szCs w:val="24"/>
                        </w:rPr>
                        <w:t>maintenance needs.</w:t>
                      </w:r>
                    </w:p>
                    <w:p w14:paraId="0664C4F3" w14:textId="77777777" w:rsidR="00FF00B2" w:rsidRPr="00372977" w:rsidRDefault="00FF00B2" w:rsidP="00FF00B2">
                      <w:pPr>
                        <w:pStyle w:val="NormalWeb"/>
                        <w:spacing w:after="0" w:afterAutospacing="0"/>
                        <w:rPr>
                          <w:rFonts w:ascii="Arial" w:hAnsi="Arial" w:cs="Arial"/>
                        </w:rPr>
                      </w:pPr>
                      <w:r w:rsidRPr="00372977">
                        <w:rPr>
                          <w:rFonts w:ascii="Arial" w:hAnsi="Arial" w:cs="Arial"/>
                          <w:color w:val="000000"/>
                        </w:rPr>
                        <w:t> </w:t>
                      </w:r>
                      <w:r w:rsidRPr="00372977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We </w:t>
                      </w:r>
                      <w:r w:rsidRPr="00372977">
                        <w:rPr>
                          <w:rFonts w:ascii="Arial" w:hAnsi="Arial" w:cs="Arial"/>
                          <w:b/>
                          <w:bCs/>
                          <w:color w:val="FF0000"/>
                          <w:u w:val="single"/>
                        </w:rPr>
                        <w:t>♥</w:t>
                      </w:r>
                      <w:r w:rsidRPr="00372977">
                        <w:rPr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 referrals</w:t>
                      </w:r>
                    </w:p>
                    <w:p w14:paraId="130FAC07" w14:textId="77777777" w:rsidR="006416A6" w:rsidRPr="00372977" w:rsidRDefault="006416A6" w:rsidP="00CC7EE9">
                      <w:pPr>
                        <w:pStyle w:val="BulletPoints"/>
                        <w:rPr>
                          <w:rFonts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E50A61C" w14:textId="20C0768A" w:rsidR="00FF03C9" w:rsidRPr="00372977" w:rsidRDefault="00FF03C9" w:rsidP="00470411">
                      <w:pPr>
                        <w:rPr>
                          <w:rStyle w:val="Hyperlink"/>
                          <w:rFonts w:ascii="Arial" w:eastAsia="Times" w:hAnsi="Arial" w:cs="Arial"/>
                          <w:szCs w:val="24"/>
                        </w:rPr>
                      </w:pPr>
                      <w:r w:rsidRPr="00372977">
                        <w:rPr>
                          <w:rFonts w:ascii="Arial" w:eastAsia="Times" w:hAnsi="Arial" w:cs="Arial"/>
                          <w:noProof/>
                          <w:color w:val="0000FF"/>
                          <w:szCs w:val="24"/>
                          <w:u w:val="single"/>
                        </w:rPr>
                        <w:drawing>
                          <wp:inline distT="0" distB="0" distL="0" distR="0" wp14:anchorId="1290532B" wp14:editId="718528B5">
                            <wp:extent cx="447675" cy="257175"/>
                            <wp:effectExtent l="0" t="0" r="9525" b="9525"/>
                            <wp:docPr id="3" name="Picture 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acebook-log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6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38F2A6" w14:textId="79AA9743" w:rsidR="00470411" w:rsidRPr="00372977" w:rsidRDefault="002F37F1" w:rsidP="00470411">
                      <w:pPr>
                        <w:rPr>
                          <w:rFonts w:ascii="Arial" w:eastAsia="Times" w:hAnsi="Arial" w:cs="Arial"/>
                          <w:szCs w:val="24"/>
                        </w:rPr>
                      </w:pPr>
                      <w:hyperlink r:id="rId21" w:history="1">
                        <w:r w:rsidR="006416A6" w:rsidRPr="00372977">
                          <w:rPr>
                            <w:rStyle w:val="Hyperlink"/>
                            <w:rFonts w:ascii="Arial" w:eastAsia="Times" w:hAnsi="Arial" w:cs="Arial"/>
                            <w:szCs w:val="24"/>
                          </w:rPr>
                          <w:t>https://www.facebook.com/PrimeMaintenanceSolutionsIncorporated</w:t>
                        </w:r>
                      </w:hyperlink>
                    </w:p>
                    <w:p w14:paraId="5A6C5685" w14:textId="704C429C" w:rsidR="00BD2B37" w:rsidRPr="00372977" w:rsidRDefault="00FF03C9" w:rsidP="00470411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372977">
                        <w:rPr>
                          <w:rFonts w:ascii="Arial" w:eastAsia="Times" w:hAnsi="Arial" w:cs="Arial"/>
                          <w:noProof/>
                          <w:szCs w:val="24"/>
                        </w:rPr>
                        <w:drawing>
                          <wp:inline distT="0" distB="0" distL="0" distR="0" wp14:anchorId="625CB1D7" wp14:editId="58CAEC5E">
                            <wp:extent cx="771525" cy="533400"/>
                            <wp:effectExtent l="0" t="0" r="9525" b="0"/>
                            <wp:docPr id="2" name="Picture 2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youtube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525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22" w:history="1">
                        <w:r w:rsidR="00FF00B2" w:rsidRPr="00372977">
                          <w:rPr>
                            <w:rStyle w:val="Hyperlink"/>
                            <w:rFonts w:ascii="Arial" w:hAnsi="Arial" w:cs="Arial"/>
                            <w:szCs w:val="24"/>
                          </w:rPr>
                          <w:t>https://www.youtube.com/channel/UCtM5K8H5b7IdYXgMOFFC7tw</w:t>
                        </w:r>
                      </w:hyperlink>
                    </w:p>
                    <w:p w14:paraId="38A44AD7" w14:textId="6B7D6079" w:rsidR="000A7775" w:rsidRPr="00372977" w:rsidRDefault="000A7775" w:rsidP="00470411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43EAE6D0" w14:textId="41A3CE01" w:rsidR="000A7775" w:rsidRDefault="000A7775" w:rsidP="000A77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hyperlink r:id="rId23" w:history="1">
                        <w:r w:rsidRPr="00372977">
                          <w:rPr>
                            <w:rStyle w:val="Hyperlink"/>
                            <w:rFonts w:ascii="Arial" w:hAnsi="Arial" w:cs="Arial"/>
                            <w:szCs w:val="24"/>
                          </w:rPr>
                          <w:t>http://www.primemaintenancesolutions.com/</w:t>
                        </w:r>
                      </w:hyperlink>
                    </w:p>
                    <w:p w14:paraId="4422DD19" w14:textId="77777777" w:rsidR="002F37F1" w:rsidRDefault="002F37F1" w:rsidP="000A77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4BCC6332" w14:textId="42A5101B" w:rsidR="002F37F1" w:rsidRPr="002F37F1" w:rsidRDefault="002F37F1" w:rsidP="000A7775">
                      <w:pPr>
                        <w:rPr>
                          <w:rFonts w:ascii="Arial" w:eastAsia="Times" w:hAnsi="Arial" w:cs="Arial"/>
                          <w:szCs w:val="24"/>
                        </w:rPr>
                      </w:pPr>
                      <w:r w:rsidRPr="002F37F1">
                        <w:rPr>
                          <w:rFonts w:ascii="Arial" w:hAnsi="Arial" w:cs="Arial"/>
                        </w:rPr>
                        <w:t>A current copy of our General Guidelines and Brochure can be found on our website.</w:t>
                      </w:r>
                    </w:p>
                  </w:txbxContent>
                </v:textbox>
              </v:shape>
            </w:pict>
          </mc:Fallback>
        </mc:AlternateContent>
      </w:r>
      <w:r w:rsidR="009A3FD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106955" wp14:editId="373CE988">
                <wp:simplePos x="0" y="0"/>
                <wp:positionH relativeFrom="column">
                  <wp:posOffset>5741035</wp:posOffset>
                </wp:positionH>
                <wp:positionV relativeFrom="paragraph">
                  <wp:posOffset>5029200</wp:posOffset>
                </wp:positionV>
                <wp:extent cx="2400300" cy="1438275"/>
                <wp:effectExtent l="0" t="0" r="19050" b="28575"/>
                <wp:wrapNone/>
                <wp:docPr id="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38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A0FE81" w14:textId="77777777" w:rsidR="004C60E6" w:rsidRPr="009A3FD1" w:rsidRDefault="004C60E6" w:rsidP="004C60E6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9A3FD1">
                              <w:rPr>
                                <w:rStyle w:val="Strong"/>
                                <w:rFonts w:ascii="Arial" w:hAnsi="Arial" w:cs="Arial"/>
                                <w:color w:val="17365D" w:themeColor="text2" w:themeShade="BF"/>
                                <w:sz w:val="22"/>
                                <w:szCs w:val="22"/>
                              </w:rPr>
                              <w:t>The listed services are representative of the services we provide, but by no means are meant to limit the scope of all that we do or are capable of</w:t>
                            </w:r>
                            <w:r w:rsidR="000F3665" w:rsidRPr="009A3FD1">
                              <w:rPr>
                                <w:rStyle w:val="Strong"/>
                                <w:rFonts w:ascii="Arial" w:hAnsi="Arial" w:cs="Arial"/>
                                <w:color w:val="17365D" w:themeColor="text2" w:themeShade="BF"/>
                                <w:sz w:val="22"/>
                                <w:szCs w:val="22"/>
                              </w:rPr>
                              <w:t xml:space="preserve"> doing</w:t>
                            </w:r>
                            <w:r w:rsidRPr="009A3FD1">
                              <w:rPr>
                                <w:rStyle w:val="Strong"/>
                                <w:rFonts w:ascii="Arial" w:hAnsi="Arial" w:cs="Arial"/>
                                <w:color w:val="17365D" w:themeColor="text2" w:themeShade="BF"/>
                                <w:sz w:val="22"/>
                                <w:szCs w:val="22"/>
                              </w:rPr>
                              <w:t xml:space="preserve">. Please contact us to discuss your specific needs. </w:t>
                            </w:r>
                          </w:p>
                          <w:p w14:paraId="40506E7C" w14:textId="77777777" w:rsidR="00470411" w:rsidRPr="00B45605" w:rsidRDefault="00470411" w:rsidP="00470411">
                            <w:pPr>
                              <w:rPr>
                                <w:rFonts w:eastAsia="Tim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06955" id="Text Box 110" o:spid="_x0000_s1036" type="#_x0000_t202" style="position:absolute;margin-left:452.05pt;margin-top:396pt;width:189pt;height:11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" fillcolor="white [3201]" strokecolor="white [3212]" strokeweight="1pt">
                <v:stroke dashstyle="dash"/>
                <v:shadow color="#868686"/>
                <v:textbox>
                  <w:txbxContent>
                    <w:p w14:paraId="49A0FE81" w14:textId="77777777" w:rsidR="004C60E6" w:rsidRPr="009A3FD1" w:rsidRDefault="004C60E6" w:rsidP="004C60E6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9A3FD1">
                        <w:rPr>
                          <w:rStyle w:val="Strong"/>
                          <w:rFonts w:ascii="Arial" w:hAnsi="Arial" w:cs="Arial"/>
                          <w:color w:val="17365D" w:themeColor="text2" w:themeShade="BF"/>
                          <w:sz w:val="22"/>
                          <w:szCs w:val="22"/>
                        </w:rPr>
                        <w:t>The listed services are representative of the services we provide, but by no means are meant to limit the scope of all that we do or are capable of</w:t>
                      </w:r>
                      <w:r w:rsidR="000F3665" w:rsidRPr="009A3FD1">
                        <w:rPr>
                          <w:rStyle w:val="Strong"/>
                          <w:rFonts w:ascii="Arial" w:hAnsi="Arial" w:cs="Arial"/>
                          <w:color w:val="17365D" w:themeColor="text2" w:themeShade="BF"/>
                          <w:sz w:val="22"/>
                          <w:szCs w:val="22"/>
                        </w:rPr>
                        <w:t xml:space="preserve"> doing</w:t>
                      </w:r>
                      <w:r w:rsidRPr="009A3FD1">
                        <w:rPr>
                          <w:rStyle w:val="Strong"/>
                          <w:rFonts w:ascii="Arial" w:hAnsi="Arial" w:cs="Arial"/>
                          <w:color w:val="17365D" w:themeColor="text2" w:themeShade="BF"/>
                          <w:sz w:val="22"/>
                          <w:szCs w:val="22"/>
                        </w:rPr>
                        <w:t xml:space="preserve">. Please contact us to discuss your specific needs. </w:t>
                      </w:r>
                    </w:p>
                    <w:p w14:paraId="40506E7C" w14:textId="77777777" w:rsidR="00470411" w:rsidRPr="00B45605" w:rsidRDefault="00470411" w:rsidP="00470411">
                      <w:pPr>
                        <w:rPr>
                          <w:rFonts w:eastAsia="Tim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FD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02958E" wp14:editId="65A9B132">
                <wp:simplePos x="0" y="0"/>
                <wp:positionH relativeFrom="column">
                  <wp:posOffset>5505450</wp:posOffset>
                </wp:positionH>
                <wp:positionV relativeFrom="paragraph">
                  <wp:posOffset>-409575</wp:posOffset>
                </wp:positionV>
                <wp:extent cx="2835910" cy="5381625"/>
                <wp:effectExtent l="0" t="0" r="21590" b="28575"/>
                <wp:wrapNone/>
                <wp:docPr id="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538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2F2737" w14:textId="77777777" w:rsidR="0004397F" w:rsidRPr="000F3665" w:rsidRDefault="000F3665" w:rsidP="000F3665">
                            <w:pPr>
                              <w:spacing w:before="100" w:beforeAutospacing="1" w:after="100" w:afterAutospacing="1"/>
                              <w:ind w:firstLine="360"/>
                              <w:jc w:val="center"/>
                              <w:rPr>
                                <w:rFonts w:ascii="Verdana" w:hAnsi="Verdana"/>
                                <w:b/>
                                <w:color w:val="17365D" w:themeColor="text2" w:themeShade="BF"/>
                                <w:szCs w:val="22"/>
                                <w:u w:val="single"/>
                              </w:rPr>
                            </w:pPr>
                            <w:r w:rsidRPr="000F3665">
                              <w:rPr>
                                <w:rFonts w:ascii="Verdana" w:hAnsi="Verdana"/>
                                <w:b/>
                                <w:color w:val="17365D" w:themeColor="text2" w:themeShade="BF"/>
                                <w:szCs w:val="22"/>
                                <w:u w:val="single"/>
                              </w:rPr>
                              <w:t>Additional Services Offered</w:t>
                            </w:r>
                          </w:p>
                          <w:p w14:paraId="61003841" w14:textId="77777777" w:rsidR="0010768B" w:rsidRPr="003E61CF" w:rsidRDefault="0010768B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Carpentry</w:t>
                            </w:r>
                          </w:p>
                          <w:p w14:paraId="607AF632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Ceiling repair</w:t>
                            </w:r>
                          </w:p>
                          <w:p w14:paraId="6843BB2C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Countertops</w:t>
                            </w:r>
                          </w:p>
                          <w:p w14:paraId="09706D1E" w14:textId="77777777" w:rsidR="0010768B" w:rsidRPr="003E61CF" w:rsidRDefault="0010768B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Crown </w:t>
                            </w:r>
                            <w:r w:rsidR="00393160"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Molding</w:t>
                            </w:r>
                            <w:r w:rsidR="00CC269E"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trim work</w:t>
                            </w:r>
                          </w:p>
                          <w:p w14:paraId="3916BB1E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Curtain hanging</w:t>
                            </w:r>
                          </w:p>
                          <w:p w14:paraId="38152F9D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Door </w:t>
                            </w:r>
                            <w:r w:rsidR="00615A0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repairs</w:t>
                            </w:r>
                            <w:r w:rsidR="0010768B"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-i</w:t>
                            </w:r>
                            <w:r w:rsidR="00615A0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nterior, exterior, and door </w:t>
                            </w:r>
                            <w:r w:rsidR="0010768B"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frame</w:t>
                            </w:r>
                            <w:r w:rsidR="00615A0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replacements.</w:t>
                            </w:r>
                          </w:p>
                          <w:p w14:paraId="1FD058FA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Door repair</w:t>
                            </w:r>
                            <w:r w:rsidR="00615A0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s- interior and </w:t>
                            </w:r>
                            <w:r w:rsidR="00E70B0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exterior door slab replacements</w:t>
                            </w:r>
                          </w:p>
                          <w:p w14:paraId="16F2387A" w14:textId="77777777" w:rsidR="00F9416B" w:rsidRPr="003E61CF" w:rsidRDefault="00F9416B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Minor drain cleaning</w:t>
                            </w:r>
                          </w:p>
                          <w:p w14:paraId="656D6900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Dryer vent cleaning</w:t>
                            </w:r>
                          </w:p>
                          <w:p w14:paraId="3162062F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Dryer vent installation</w:t>
                            </w:r>
                          </w:p>
                          <w:p w14:paraId="1894031B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Drywall Installation</w:t>
                            </w:r>
                          </w:p>
                          <w:p w14:paraId="0147E7F9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Drywall repair</w:t>
                            </w:r>
                          </w:p>
                          <w:p w14:paraId="3E9AE1AC" w14:textId="77777777" w:rsidR="006A3456" w:rsidRPr="003E61CF" w:rsidRDefault="006A3456" w:rsidP="006A3456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Fan installation</w:t>
                            </w:r>
                          </w:p>
                          <w:p w14:paraId="56D04F63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Minor Framing</w:t>
                            </w:r>
                          </w:p>
                          <w:p w14:paraId="10826E59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Garage door openers</w:t>
                            </w:r>
                          </w:p>
                          <w:p w14:paraId="76CFF697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Garage door coil torsion spring replacement</w:t>
                            </w:r>
                          </w:p>
                          <w:p w14:paraId="199C58ED" w14:textId="7CA505B9" w:rsidR="00CC269E" w:rsidRPr="00307474" w:rsidRDefault="0097554F" w:rsidP="00307474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General Maintenance</w:t>
                            </w:r>
                          </w:p>
                          <w:p w14:paraId="1E0C4993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Lamp repairs</w:t>
                            </w:r>
                          </w:p>
                          <w:p w14:paraId="586F5F32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Lockset adjustment</w:t>
                            </w:r>
                          </w:p>
                          <w:p w14:paraId="43A3F65A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Molding installation</w:t>
                            </w:r>
                          </w:p>
                          <w:p w14:paraId="042EB7D6" w14:textId="77777777" w:rsidR="0097554F" w:rsidRPr="003E61CF" w:rsidRDefault="0097554F" w:rsidP="0097554F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Minor pest control</w:t>
                            </w:r>
                          </w:p>
                          <w:p w14:paraId="0F4F37C1" w14:textId="77777777" w:rsidR="0097554F" w:rsidRPr="003E61CF" w:rsidRDefault="0097554F" w:rsidP="00470411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Safety Modifications</w:t>
                            </w:r>
                          </w:p>
                          <w:p w14:paraId="6D1AA4A1" w14:textId="77777777" w:rsidR="00382FB2" w:rsidRDefault="0097554F" w:rsidP="00691689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Minor Senior living modifications</w:t>
                            </w:r>
                          </w:p>
                          <w:p w14:paraId="322A9333" w14:textId="77777777" w:rsidR="00691689" w:rsidRPr="00691689" w:rsidRDefault="00802538" w:rsidP="00691689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Pet access door installation</w:t>
                            </w:r>
                          </w:p>
                          <w:p w14:paraId="265DD5C8" w14:textId="77777777" w:rsidR="0097554F" w:rsidRPr="003E61CF" w:rsidRDefault="0054594E" w:rsidP="00470411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Shelf installation and repair</w:t>
                            </w:r>
                          </w:p>
                          <w:p w14:paraId="78DF33B8" w14:textId="77777777" w:rsidR="0054594E" w:rsidRPr="003E61CF" w:rsidRDefault="0054594E" w:rsidP="00470411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Shelving</w:t>
                            </w:r>
                          </w:p>
                          <w:p w14:paraId="25D0006C" w14:textId="77777777" w:rsidR="0054594E" w:rsidRPr="003E61CF" w:rsidRDefault="0054594E" w:rsidP="00470411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Waste and Junk removal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2958E" id="Text Box 109" o:spid="_x0000_s1037" type="#_x0000_t202" style="position:absolute;margin-left:433.5pt;margin-top:-32.25pt;width:223.3pt;height:423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" fillcolor="white [3201]" strokecolor="white [3212]" strokeweight="1pt">
                <v:stroke dashstyle="dash"/>
                <v:shadow color="#868686"/>
                <v:textbox>
                  <w:txbxContent>
                    <w:p w14:paraId="392F2737" w14:textId="77777777" w:rsidR="0004397F" w:rsidRPr="000F3665" w:rsidRDefault="000F3665" w:rsidP="000F3665">
                      <w:pPr>
                        <w:spacing w:before="100" w:beforeAutospacing="1" w:after="100" w:afterAutospacing="1"/>
                        <w:ind w:firstLine="360"/>
                        <w:jc w:val="center"/>
                        <w:rPr>
                          <w:rFonts w:ascii="Verdana" w:hAnsi="Verdana"/>
                          <w:b/>
                          <w:color w:val="17365D" w:themeColor="text2" w:themeShade="BF"/>
                          <w:szCs w:val="22"/>
                          <w:u w:val="single"/>
                        </w:rPr>
                      </w:pPr>
                      <w:r w:rsidRPr="000F3665">
                        <w:rPr>
                          <w:rFonts w:ascii="Verdana" w:hAnsi="Verdana"/>
                          <w:b/>
                          <w:color w:val="17365D" w:themeColor="text2" w:themeShade="BF"/>
                          <w:szCs w:val="22"/>
                          <w:u w:val="single"/>
                        </w:rPr>
                        <w:t>Additional Services Offered</w:t>
                      </w:r>
                    </w:p>
                    <w:p w14:paraId="61003841" w14:textId="77777777" w:rsidR="0010768B" w:rsidRPr="003E61CF" w:rsidRDefault="0010768B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Carpentry</w:t>
                      </w:r>
                    </w:p>
                    <w:p w14:paraId="607AF632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Ceiling repair</w:t>
                      </w:r>
                    </w:p>
                    <w:p w14:paraId="6843BB2C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Countertops</w:t>
                      </w:r>
                    </w:p>
                    <w:p w14:paraId="09706D1E" w14:textId="77777777" w:rsidR="0010768B" w:rsidRPr="003E61CF" w:rsidRDefault="0010768B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Crown </w:t>
                      </w:r>
                      <w:r w:rsidR="00393160"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Molding</w:t>
                      </w:r>
                      <w:r w:rsidR="00CC269E"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and trim work</w:t>
                      </w:r>
                    </w:p>
                    <w:p w14:paraId="3916BB1E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Curtain hanging</w:t>
                      </w:r>
                    </w:p>
                    <w:p w14:paraId="38152F9D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Door </w:t>
                      </w:r>
                      <w:r w:rsidR="00615A0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repairs</w:t>
                      </w:r>
                      <w:r w:rsidR="0010768B"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-i</w:t>
                      </w:r>
                      <w:r w:rsidR="00615A0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nterior, exterior, and door </w:t>
                      </w:r>
                      <w:r w:rsidR="0010768B"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frame</w:t>
                      </w:r>
                      <w:r w:rsidR="00615A0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replacements.</w:t>
                      </w:r>
                    </w:p>
                    <w:p w14:paraId="1FD058FA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Door repair</w:t>
                      </w:r>
                      <w:r w:rsidR="00615A0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s- interior and </w:t>
                      </w:r>
                      <w:r w:rsidR="00E70B0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exterior door slab replacements</w:t>
                      </w:r>
                    </w:p>
                    <w:p w14:paraId="16F2387A" w14:textId="77777777" w:rsidR="00F9416B" w:rsidRPr="003E61CF" w:rsidRDefault="00F9416B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Minor drain cleaning</w:t>
                      </w:r>
                    </w:p>
                    <w:p w14:paraId="656D6900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Dryer vent cleaning</w:t>
                      </w:r>
                    </w:p>
                    <w:p w14:paraId="3162062F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Dryer vent installation</w:t>
                      </w:r>
                    </w:p>
                    <w:p w14:paraId="1894031B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Drywall Installation</w:t>
                      </w:r>
                    </w:p>
                    <w:p w14:paraId="0147E7F9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Drywall repair</w:t>
                      </w:r>
                    </w:p>
                    <w:p w14:paraId="3E9AE1AC" w14:textId="77777777" w:rsidR="006A3456" w:rsidRPr="003E61CF" w:rsidRDefault="006A3456" w:rsidP="006A3456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Fan installation</w:t>
                      </w:r>
                    </w:p>
                    <w:p w14:paraId="56D04F63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Minor Framing</w:t>
                      </w:r>
                    </w:p>
                    <w:p w14:paraId="10826E59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Garage door openers</w:t>
                      </w:r>
                    </w:p>
                    <w:p w14:paraId="76CFF697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Garage door coil torsion spring replacement</w:t>
                      </w:r>
                    </w:p>
                    <w:p w14:paraId="199C58ED" w14:textId="7CA505B9" w:rsidR="00CC269E" w:rsidRPr="00307474" w:rsidRDefault="0097554F" w:rsidP="00307474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General Maintenance</w:t>
                      </w:r>
                    </w:p>
                    <w:p w14:paraId="1E0C4993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Lamp repairs</w:t>
                      </w:r>
                    </w:p>
                    <w:p w14:paraId="586F5F32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Lockset adjustment</w:t>
                      </w:r>
                    </w:p>
                    <w:p w14:paraId="43A3F65A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Molding installation</w:t>
                      </w:r>
                    </w:p>
                    <w:p w14:paraId="042EB7D6" w14:textId="77777777" w:rsidR="0097554F" w:rsidRPr="003E61CF" w:rsidRDefault="0097554F" w:rsidP="0097554F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Minor pest control</w:t>
                      </w:r>
                    </w:p>
                    <w:p w14:paraId="0F4F37C1" w14:textId="77777777" w:rsidR="0097554F" w:rsidRPr="003E61CF" w:rsidRDefault="0097554F" w:rsidP="00470411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Safety Modifications</w:t>
                      </w:r>
                    </w:p>
                    <w:p w14:paraId="6D1AA4A1" w14:textId="77777777" w:rsidR="00382FB2" w:rsidRDefault="0097554F" w:rsidP="00691689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Minor Senior living modifications</w:t>
                      </w:r>
                    </w:p>
                    <w:p w14:paraId="322A9333" w14:textId="77777777" w:rsidR="00691689" w:rsidRPr="00691689" w:rsidRDefault="00802538" w:rsidP="00691689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Pet access door installation</w:t>
                      </w:r>
                    </w:p>
                    <w:p w14:paraId="265DD5C8" w14:textId="77777777" w:rsidR="0097554F" w:rsidRPr="003E61CF" w:rsidRDefault="0054594E" w:rsidP="00470411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Shelf installation and repair</w:t>
                      </w:r>
                    </w:p>
                    <w:p w14:paraId="78DF33B8" w14:textId="77777777" w:rsidR="0054594E" w:rsidRPr="003E61CF" w:rsidRDefault="0054594E" w:rsidP="00470411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Shelving</w:t>
                      </w:r>
                    </w:p>
                    <w:p w14:paraId="25D0006C" w14:textId="77777777" w:rsidR="0054594E" w:rsidRPr="003E61CF" w:rsidRDefault="0054594E" w:rsidP="00470411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Waste and Junk removal</w:t>
                      </w:r>
                    </w:p>
                  </w:txbxContent>
                </v:textbox>
              </v:shape>
            </w:pict>
          </mc:Fallback>
        </mc:AlternateContent>
      </w:r>
      <w:r w:rsidR="007C29E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BB444F4" wp14:editId="3E8229D2">
                <wp:simplePos x="0" y="0"/>
                <wp:positionH relativeFrom="column">
                  <wp:posOffset>-704850</wp:posOffset>
                </wp:positionH>
                <wp:positionV relativeFrom="paragraph">
                  <wp:posOffset>-409575</wp:posOffset>
                </wp:positionV>
                <wp:extent cx="2399030" cy="2705100"/>
                <wp:effectExtent l="0" t="0" r="20320" b="19050"/>
                <wp:wrapNone/>
                <wp:docPr id="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2705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6E8466" w14:textId="77777777" w:rsidR="00454553" w:rsidRPr="000F3665" w:rsidRDefault="00454553" w:rsidP="000F3665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Verdana" w:hAnsi="Verdana"/>
                                <w:color w:val="17365D" w:themeColor="text2" w:themeShade="BF"/>
                                <w:szCs w:val="24"/>
                              </w:rPr>
                            </w:pPr>
                            <w:r w:rsidRPr="000F3665">
                              <w:rPr>
                                <w:rFonts w:ascii="Verdana" w:hAnsi="Verdana"/>
                                <w:b/>
                                <w:bCs/>
                                <w:color w:val="17365D" w:themeColor="text2" w:themeShade="BF"/>
                                <w:szCs w:val="24"/>
                                <w:u w:val="single"/>
                              </w:rPr>
                              <w:t>General</w:t>
                            </w:r>
                          </w:p>
                          <w:p w14:paraId="17DA2F8C" w14:textId="77777777" w:rsidR="00454553" w:rsidRPr="00BD2B37" w:rsidRDefault="00454553" w:rsidP="00454553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BD2B3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Appliance Installations &amp; Disposal</w:t>
                            </w:r>
                          </w:p>
                          <w:p w14:paraId="285ED651" w14:textId="77777777" w:rsidR="00523C3D" w:rsidRPr="00BD2B37" w:rsidRDefault="00523C3D" w:rsidP="00454553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BD2B3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Trash Out/Debris Removal</w:t>
                            </w:r>
                          </w:p>
                          <w:p w14:paraId="5950ADB4" w14:textId="77777777" w:rsidR="00523C3D" w:rsidRPr="00BD2B37" w:rsidRDefault="00523C3D" w:rsidP="00454553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BD2B3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Turn Key/Punch Lists</w:t>
                            </w:r>
                          </w:p>
                          <w:p w14:paraId="0724A8C9" w14:textId="77777777" w:rsidR="00454553" w:rsidRPr="00BD2B37" w:rsidRDefault="00454553" w:rsidP="00454553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BD2B3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Preparing Homes for Sale </w:t>
                            </w:r>
                          </w:p>
                          <w:p w14:paraId="246BEB0E" w14:textId="77777777" w:rsidR="00454553" w:rsidRPr="00BD2B37" w:rsidRDefault="00454553" w:rsidP="00454553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BD2B3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Sheetrock/Plaster Installations &amp; Repairs </w:t>
                            </w:r>
                          </w:p>
                          <w:p w14:paraId="5B254F3A" w14:textId="77777777" w:rsidR="00454553" w:rsidRPr="00BD2B37" w:rsidRDefault="00454553" w:rsidP="00454553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</w:rPr>
                            </w:pPr>
                            <w:r w:rsidRPr="00BD2B3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Tile &amp; Laminate Installations &amp; Repairs </w:t>
                            </w:r>
                          </w:p>
                          <w:p w14:paraId="42C9BF74" w14:textId="34C7B4D2" w:rsidR="007C29EB" w:rsidRPr="005D4FBF" w:rsidRDefault="007C29EB" w:rsidP="00234A8C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D4F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Aerial Videography</w:t>
                            </w:r>
                            <w:r w:rsidR="005C1F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, Mapping &amp; </w:t>
                            </w:r>
                            <w:r w:rsidRPr="005D4F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:shd w:val="clear" w:color="auto" w:fill="FFFFFF"/>
                              </w:rPr>
                              <w:t>Photography</w:t>
                            </w:r>
                          </w:p>
                          <w:p w14:paraId="0B4442E8" w14:textId="25C64820" w:rsidR="00470411" w:rsidRPr="005D4FBF" w:rsidRDefault="005321EE" w:rsidP="00234A8C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Verdana" w:hAnsi="Verdana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D4F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FAA Registered Drone</w:t>
                            </w:r>
                            <w:r w:rsidR="00234A8C" w:rsidRPr="005D4FBF">
                              <w:rPr>
                                <w:rFonts w:ascii="Verdana" w:hAnsi="Verdana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AC4597" w:rsidRPr="005D4F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Flown by a FAA Certified Commercial </w:t>
                            </w:r>
                            <w:r w:rsidR="007F3E88" w:rsidRPr="005D4F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Part 107 S</w:t>
                            </w:r>
                            <w:r w:rsidR="00AC4597" w:rsidRPr="005D4F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UAV Pilot</w:t>
                            </w:r>
                            <w:r w:rsidR="00AC4597" w:rsidRPr="005D4FBF">
                              <w:rPr>
                                <w:rFonts w:ascii="Arial" w:hAnsi="Arial"/>
                                <w:b/>
                                <w:bCs/>
                                <w:color w:val="333333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4C770DB" w14:textId="77777777" w:rsidR="00470411" w:rsidRPr="00884070" w:rsidRDefault="00470411" w:rsidP="00884070">
                            <w:pPr>
                              <w:pStyle w:val="placephotohere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  <w:p w14:paraId="024172B4" w14:textId="77777777" w:rsidR="00470411" w:rsidRPr="00085AE4" w:rsidRDefault="00470411" w:rsidP="00470411">
                            <w:pPr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44F4" id="Text Box 101" o:spid="_x0000_s1038" type="#_x0000_t202" style="position:absolute;margin-left:-55.5pt;margin-top:-32.25pt;width:188.9pt;height:21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" fillcolor="white [3201]" strokecolor="white [3212]" strokeweight="1pt">
                <v:stroke dashstyle="dash"/>
                <v:shadow color="#868686"/>
                <v:textbox>
                  <w:txbxContent>
                    <w:p w14:paraId="516E8466" w14:textId="77777777" w:rsidR="00454553" w:rsidRPr="000F3665" w:rsidRDefault="00454553" w:rsidP="000F3665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Verdana" w:hAnsi="Verdana"/>
                          <w:color w:val="17365D" w:themeColor="text2" w:themeShade="BF"/>
                          <w:szCs w:val="24"/>
                        </w:rPr>
                      </w:pPr>
                      <w:r w:rsidRPr="000F3665">
                        <w:rPr>
                          <w:rFonts w:ascii="Verdana" w:hAnsi="Verdana"/>
                          <w:b/>
                          <w:bCs/>
                          <w:color w:val="17365D" w:themeColor="text2" w:themeShade="BF"/>
                          <w:szCs w:val="24"/>
                          <w:u w:val="single"/>
                        </w:rPr>
                        <w:t>General</w:t>
                      </w:r>
                    </w:p>
                    <w:p w14:paraId="17DA2F8C" w14:textId="77777777" w:rsidR="00454553" w:rsidRPr="00BD2B37" w:rsidRDefault="00454553" w:rsidP="00454553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BD2B3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Appliance Installations &amp; Disposal</w:t>
                      </w:r>
                    </w:p>
                    <w:p w14:paraId="285ED651" w14:textId="77777777" w:rsidR="00523C3D" w:rsidRPr="00BD2B37" w:rsidRDefault="00523C3D" w:rsidP="00454553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BD2B3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Trash Out/Debris Removal</w:t>
                      </w:r>
                    </w:p>
                    <w:p w14:paraId="5950ADB4" w14:textId="77777777" w:rsidR="00523C3D" w:rsidRPr="00BD2B37" w:rsidRDefault="00523C3D" w:rsidP="00454553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BD2B3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Turn Key/Punch Lists</w:t>
                      </w:r>
                    </w:p>
                    <w:p w14:paraId="0724A8C9" w14:textId="77777777" w:rsidR="00454553" w:rsidRPr="00BD2B37" w:rsidRDefault="00454553" w:rsidP="00454553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BD2B3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Preparing Homes for Sale </w:t>
                      </w:r>
                    </w:p>
                    <w:p w14:paraId="246BEB0E" w14:textId="77777777" w:rsidR="00454553" w:rsidRPr="00BD2B37" w:rsidRDefault="00454553" w:rsidP="00454553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BD2B3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Sheetrock/Plaster Installations &amp; Repairs </w:t>
                      </w:r>
                    </w:p>
                    <w:p w14:paraId="5B254F3A" w14:textId="77777777" w:rsidR="00454553" w:rsidRPr="00BD2B37" w:rsidRDefault="00454553" w:rsidP="00454553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Verdana" w:hAnsi="Verdana"/>
                          <w:color w:val="000000" w:themeColor="text1"/>
                          <w:sz w:val="20"/>
                        </w:rPr>
                      </w:pPr>
                      <w:r w:rsidRPr="00BD2B3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Tile &amp; Laminate Installations &amp; Repairs </w:t>
                      </w:r>
                    </w:p>
                    <w:p w14:paraId="42C9BF74" w14:textId="34C7B4D2" w:rsidR="007C29EB" w:rsidRPr="005D4FBF" w:rsidRDefault="007C29EB" w:rsidP="00234A8C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5D4F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Aerial Videography</w:t>
                      </w:r>
                      <w:r w:rsidR="005C1F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 xml:space="preserve">, Mapping &amp; </w:t>
                      </w:r>
                      <w:r w:rsidRPr="005D4F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  <w:shd w:val="clear" w:color="auto" w:fill="FFFFFF"/>
                        </w:rPr>
                        <w:t>Photography</w:t>
                      </w:r>
                    </w:p>
                    <w:p w14:paraId="0B4442E8" w14:textId="25C64820" w:rsidR="00470411" w:rsidRPr="005D4FBF" w:rsidRDefault="005321EE" w:rsidP="00234A8C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Verdana" w:hAnsi="Verdana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5D4F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FAA Registered Drone</w:t>
                      </w:r>
                      <w:r w:rsidR="00234A8C" w:rsidRPr="005D4FBF">
                        <w:rPr>
                          <w:rFonts w:ascii="Verdana" w:hAnsi="Verdana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AC4597" w:rsidRPr="005D4F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Flown by a FAA Certified Commercial </w:t>
                      </w:r>
                      <w:r w:rsidR="007F3E88" w:rsidRPr="005D4F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Part 107 S</w:t>
                      </w:r>
                      <w:r w:rsidR="00AC4597" w:rsidRPr="005D4F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UAV Pilot</w:t>
                      </w:r>
                      <w:r w:rsidR="00AC4597" w:rsidRPr="005D4FBF">
                        <w:rPr>
                          <w:rFonts w:ascii="Arial" w:hAnsi="Arial"/>
                          <w:b/>
                          <w:bCs/>
                          <w:color w:val="333333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4C770DB" w14:textId="77777777" w:rsidR="00470411" w:rsidRPr="00884070" w:rsidRDefault="00470411" w:rsidP="00884070">
                      <w:pPr>
                        <w:pStyle w:val="placephotohere"/>
                        <w:jc w:val="left"/>
                        <w:rPr>
                          <w:lang w:val="en-US"/>
                        </w:rPr>
                      </w:pPr>
                    </w:p>
                    <w:p w14:paraId="024172B4" w14:textId="77777777" w:rsidR="00470411" w:rsidRPr="00085AE4" w:rsidRDefault="00470411" w:rsidP="00470411">
                      <w:pPr>
                        <w:rPr>
                          <w:rFonts w:ascii="Arial" w:hAnsi="Arial"/>
                          <w:color w:val="3333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597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E1D1075" wp14:editId="7A82C6EE">
                <wp:simplePos x="0" y="0"/>
                <wp:positionH relativeFrom="column">
                  <wp:posOffset>-704850</wp:posOffset>
                </wp:positionH>
                <wp:positionV relativeFrom="paragraph">
                  <wp:posOffset>2114550</wp:posOffset>
                </wp:positionV>
                <wp:extent cx="2399030" cy="4552950"/>
                <wp:effectExtent l="0" t="0" r="20320" b="19050"/>
                <wp:wrapNone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4552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4441F6" w14:textId="77777777" w:rsidR="00AC4597" w:rsidRDefault="00AC4597" w:rsidP="000F3665">
                            <w:pPr>
                              <w:shd w:val="clear" w:color="auto" w:fill="FFFFFF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17365D" w:themeColor="text2" w:themeShade="BF"/>
                                <w:szCs w:val="24"/>
                                <w:u w:val="single"/>
                              </w:rPr>
                            </w:pPr>
                          </w:p>
                          <w:p w14:paraId="0FA33AA9" w14:textId="77777777" w:rsidR="000873FB" w:rsidRPr="000F3665" w:rsidRDefault="000873FB" w:rsidP="000F3665">
                            <w:pPr>
                              <w:shd w:val="clear" w:color="auto" w:fill="FFFFFF"/>
                              <w:jc w:val="center"/>
                              <w:rPr>
                                <w:rFonts w:ascii="Verdana" w:hAnsi="Verdana"/>
                                <w:color w:val="17365D" w:themeColor="text2" w:themeShade="BF"/>
                                <w:szCs w:val="24"/>
                              </w:rPr>
                            </w:pPr>
                            <w:r w:rsidRPr="000F3665">
                              <w:rPr>
                                <w:rFonts w:ascii="Verdana" w:hAnsi="Verdana"/>
                                <w:b/>
                                <w:bCs/>
                                <w:color w:val="17365D" w:themeColor="text2" w:themeShade="BF"/>
                                <w:szCs w:val="24"/>
                                <w:u w:val="single"/>
                              </w:rPr>
                              <w:t>Exterior Maintenance</w:t>
                            </w:r>
                          </w:p>
                          <w:p w14:paraId="040E1308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Minor Concrete/Masonry Repairs </w:t>
                            </w:r>
                          </w:p>
                          <w:p w14:paraId="2AFCD5C7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Minor Driveway Patching &amp; </w:t>
                            </w:r>
                            <w:r w:rsidR="00A43EDE"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Sealing</w:t>
                            </w: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14:paraId="40A1EBCA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Fences/Gates Installations &amp; Repairs </w:t>
                            </w:r>
                          </w:p>
                          <w:p w14:paraId="1EDF7C93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Glass/and Side Screen Installations, Replacements &amp; Repairs </w:t>
                            </w:r>
                          </w:p>
                          <w:p w14:paraId="7EBAE538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Gutters/Downspouts Repairs </w:t>
                            </w:r>
                          </w:p>
                          <w:p w14:paraId="62F8A308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Minor Landscaping Repairs &amp; Restorations </w:t>
                            </w:r>
                          </w:p>
                          <w:p w14:paraId="77935653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Painting (both exterior &amp; interior) </w:t>
                            </w:r>
                          </w:p>
                          <w:p w14:paraId="6A63A7FC" w14:textId="77777777" w:rsidR="000873FB" w:rsidRPr="00AC4597" w:rsidRDefault="000873FB" w:rsidP="000873FB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Window and Door Repairs </w:t>
                            </w:r>
                          </w:p>
                          <w:p w14:paraId="0C3055E0" w14:textId="77777777" w:rsidR="004E7ED2" w:rsidRPr="00AC4597" w:rsidRDefault="004E7ED2" w:rsidP="004E7ED2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Sprinkler repair</w:t>
                            </w:r>
                          </w:p>
                          <w:p w14:paraId="355B385C" w14:textId="77777777" w:rsidR="00140501" w:rsidRPr="00AC4597" w:rsidRDefault="00140501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Porch repair</w:t>
                            </w:r>
                          </w:p>
                          <w:p w14:paraId="078DEDED" w14:textId="77777777" w:rsidR="00140501" w:rsidRPr="00AC4597" w:rsidRDefault="00140501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Gutter cleaning </w:t>
                            </w:r>
                          </w:p>
                          <w:p w14:paraId="6AED6208" w14:textId="77777777" w:rsidR="00140501" w:rsidRPr="00AC4597" w:rsidRDefault="00140501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Minor landscaping</w:t>
                            </w:r>
                          </w:p>
                          <w:p w14:paraId="2FD6AAF1" w14:textId="77777777" w:rsidR="00140501" w:rsidRPr="00AC4597" w:rsidRDefault="00140501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Minor siding repair</w:t>
                            </w:r>
                          </w:p>
                          <w:p w14:paraId="5968B7E4" w14:textId="77777777" w:rsidR="00382FB2" w:rsidRPr="00AC4597" w:rsidRDefault="00382FB2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Decorative</w:t>
                            </w:r>
                            <w:r w:rsidR="00691689"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mulch removal and installation</w:t>
                            </w:r>
                          </w:p>
                          <w:p w14:paraId="21638597" w14:textId="77777777" w:rsidR="00140501" w:rsidRPr="00AC4597" w:rsidRDefault="00140501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Pressure Washing</w:t>
                            </w:r>
                          </w:p>
                          <w:p w14:paraId="0208AA95" w14:textId="77777777" w:rsidR="00382FB2" w:rsidRPr="00AC4597" w:rsidRDefault="00691689" w:rsidP="00140501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AC459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Screen door installation</w:t>
                            </w:r>
                          </w:p>
                          <w:p w14:paraId="2184B680" w14:textId="77777777" w:rsidR="00140501" w:rsidRPr="00140501" w:rsidRDefault="00140501" w:rsidP="00140501">
                            <w:pPr>
                              <w:spacing w:before="100" w:beforeAutospacing="1" w:after="100" w:afterAutospacing="1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B5A11F5" w14:textId="77777777" w:rsidR="00140501" w:rsidRPr="00140501" w:rsidRDefault="00140501" w:rsidP="00140501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6FE375" w14:textId="77777777" w:rsidR="00140501" w:rsidRPr="004E7ED2" w:rsidRDefault="00140501" w:rsidP="00140501">
                            <w:pPr>
                              <w:spacing w:before="100" w:beforeAutospacing="1" w:after="100" w:afterAutospacing="1"/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475D84B" w14:textId="77777777" w:rsidR="004E7ED2" w:rsidRPr="000873FB" w:rsidRDefault="004E7ED2" w:rsidP="004E7ED2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/>
                              <w:rPr>
                                <w:rFonts w:ascii="Verdana" w:hAnsi="Verdana"/>
                                <w:color w:val="000000"/>
                                <w:sz w:val="20"/>
                              </w:rPr>
                            </w:pPr>
                          </w:p>
                          <w:p w14:paraId="17F79874" w14:textId="77777777" w:rsidR="00470411" w:rsidRPr="00280FA9" w:rsidRDefault="00470411" w:rsidP="005C39B2">
                            <w:pPr>
                              <w:pStyle w:val="BodyText01"/>
                              <w:rPr>
                                <w:rFonts w:eastAsia="Tim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1075" id="Text Box 105" o:spid="_x0000_s1039" type="#_x0000_t202" style="position:absolute;margin-left:-55.5pt;margin-top:166.5pt;width:188.9pt;height:35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" fillcolor="white [3201]" strokecolor="white [3212]" strokeweight="1pt">
                <v:stroke dashstyle="dash"/>
                <v:shadow color="#868686"/>
                <v:textbox>
                  <w:txbxContent>
                    <w:p w14:paraId="024441F6" w14:textId="77777777" w:rsidR="00AC4597" w:rsidRDefault="00AC4597" w:rsidP="000F3665">
                      <w:pPr>
                        <w:shd w:val="clear" w:color="auto" w:fill="FFFFFF"/>
                        <w:jc w:val="center"/>
                        <w:rPr>
                          <w:rFonts w:ascii="Verdana" w:hAnsi="Verdana"/>
                          <w:b/>
                          <w:bCs/>
                          <w:color w:val="17365D" w:themeColor="text2" w:themeShade="BF"/>
                          <w:szCs w:val="24"/>
                          <w:u w:val="single"/>
                        </w:rPr>
                      </w:pPr>
                    </w:p>
                    <w:p w14:paraId="0FA33AA9" w14:textId="77777777" w:rsidR="000873FB" w:rsidRPr="000F3665" w:rsidRDefault="000873FB" w:rsidP="000F3665">
                      <w:pPr>
                        <w:shd w:val="clear" w:color="auto" w:fill="FFFFFF"/>
                        <w:jc w:val="center"/>
                        <w:rPr>
                          <w:rFonts w:ascii="Verdana" w:hAnsi="Verdana"/>
                          <w:color w:val="17365D" w:themeColor="text2" w:themeShade="BF"/>
                          <w:szCs w:val="24"/>
                        </w:rPr>
                      </w:pPr>
                      <w:r w:rsidRPr="000F3665">
                        <w:rPr>
                          <w:rFonts w:ascii="Verdana" w:hAnsi="Verdana"/>
                          <w:b/>
                          <w:bCs/>
                          <w:color w:val="17365D" w:themeColor="text2" w:themeShade="BF"/>
                          <w:szCs w:val="24"/>
                          <w:u w:val="single"/>
                        </w:rPr>
                        <w:t>Exterior Maintenance</w:t>
                      </w:r>
                    </w:p>
                    <w:p w14:paraId="040E1308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Minor Concrete/Masonry Repairs </w:t>
                      </w:r>
                    </w:p>
                    <w:p w14:paraId="2AFCD5C7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Minor Driveway Patching &amp; </w:t>
                      </w:r>
                      <w:r w:rsidR="00A43EDE"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Sealing</w:t>
                      </w: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14:paraId="40A1EBCA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Fences/Gates Installations &amp; Repairs </w:t>
                      </w:r>
                    </w:p>
                    <w:p w14:paraId="1EDF7C93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Glass/and Side Screen Installations, Replacements &amp; Repairs </w:t>
                      </w:r>
                    </w:p>
                    <w:p w14:paraId="7EBAE538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Gutters/Downspouts Repairs </w:t>
                      </w:r>
                    </w:p>
                    <w:p w14:paraId="62F8A308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Minor Landscaping Repairs &amp; Restorations </w:t>
                      </w:r>
                    </w:p>
                    <w:p w14:paraId="77935653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Painting (both exterior &amp; interior) </w:t>
                      </w:r>
                    </w:p>
                    <w:p w14:paraId="6A63A7FC" w14:textId="77777777" w:rsidR="000873FB" w:rsidRPr="00AC4597" w:rsidRDefault="000873FB" w:rsidP="000873FB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Window and Door Repairs </w:t>
                      </w:r>
                    </w:p>
                    <w:p w14:paraId="0C3055E0" w14:textId="77777777" w:rsidR="004E7ED2" w:rsidRPr="00AC4597" w:rsidRDefault="004E7ED2" w:rsidP="004E7ED2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Sprinkler repair</w:t>
                      </w:r>
                    </w:p>
                    <w:p w14:paraId="355B385C" w14:textId="77777777" w:rsidR="00140501" w:rsidRPr="00AC4597" w:rsidRDefault="00140501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Porch repair</w:t>
                      </w:r>
                    </w:p>
                    <w:p w14:paraId="078DEDED" w14:textId="77777777" w:rsidR="00140501" w:rsidRPr="00AC4597" w:rsidRDefault="00140501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Gutter cleaning </w:t>
                      </w:r>
                    </w:p>
                    <w:p w14:paraId="6AED6208" w14:textId="77777777" w:rsidR="00140501" w:rsidRPr="00AC4597" w:rsidRDefault="00140501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Minor landscaping</w:t>
                      </w:r>
                    </w:p>
                    <w:p w14:paraId="2FD6AAF1" w14:textId="77777777" w:rsidR="00140501" w:rsidRPr="00AC4597" w:rsidRDefault="00140501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Minor siding repair</w:t>
                      </w:r>
                    </w:p>
                    <w:p w14:paraId="5968B7E4" w14:textId="77777777" w:rsidR="00382FB2" w:rsidRPr="00AC4597" w:rsidRDefault="00382FB2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Decorative</w:t>
                      </w:r>
                      <w:r w:rsidR="00691689"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mulch removal and installation</w:t>
                      </w:r>
                    </w:p>
                    <w:p w14:paraId="21638597" w14:textId="77777777" w:rsidR="00140501" w:rsidRPr="00AC4597" w:rsidRDefault="00140501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Pressure Washing</w:t>
                      </w:r>
                    </w:p>
                    <w:p w14:paraId="0208AA95" w14:textId="77777777" w:rsidR="00382FB2" w:rsidRPr="00AC4597" w:rsidRDefault="00691689" w:rsidP="00140501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AC459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Screen door installation</w:t>
                      </w:r>
                    </w:p>
                    <w:p w14:paraId="2184B680" w14:textId="77777777" w:rsidR="00140501" w:rsidRPr="00140501" w:rsidRDefault="00140501" w:rsidP="00140501">
                      <w:pPr>
                        <w:spacing w:before="100" w:beforeAutospacing="1" w:after="100" w:afterAutospacing="1"/>
                        <w:ind w:left="720"/>
                        <w:rPr>
                          <w:sz w:val="22"/>
                          <w:szCs w:val="22"/>
                        </w:rPr>
                      </w:pPr>
                    </w:p>
                    <w:p w14:paraId="7B5A11F5" w14:textId="77777777" w:rsidR="00140501" w:rsidRPr="00140501" w:rsidRDefault="00140501" w:rsidP="00140501">
                      <w:pPr>
                        <w:spacing w:before="100" w:beforeAutospacing="1" w:after="100" w:afterAutospacing="1"/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14:paraId="496FE375" w14:textId="77777777" w:rsidR="00140501" w:rsidRPr="004E7ED2" w:rsidRDefault="00140501" w:rsidP="00140501">
                      <w:pPr>
                        <w:spacing w:before="100" w:beforeAutospacing="1" w:after="100" w:afterAutospacing="1"/>
                        <w:ind w:left="72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475D84B" w14:textId="77777777" w:rsidR="004E7ED2" w:rsidRPr="000873FB" w:rsidRDefault="004E7ED2" w:rsidP="004E7ED2">
                      <w:pPr>
                        <w:shd w:val="clear" w:color="auto" w:fill="FFFFFF"/>
                        <w:spacing w:before="100" w:beforeAutospacing="1" w:after="100" w:afterAutospacing="1"/>
                        <w:ind w:left="720"/>
                        <w:rPr>
                          <w:rFonts w:ascii="Verdana" w:hAnsi="Verdana"/>
                          <w:color w:val="000000"/>
                          <w:sz w:val="20"/>
                        </w:rPr>
                      </w:pPr>
                    </w:p>
                    <w:p w14:paraId="17F79874" w14:textId="77777777" w:rsidR="00470411" w:rsidRPr="00280FA9" w:rsidRDefault="00470411" w:rsidP="005C39B2">
                      <w:pPr>
                        <w:pStyle w:val="BodyText01"/>
                        <w:rPr>
                          <w:rFonts w:eastAsia="Tim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07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6D67D1" wp14:editId="181571CB">
                <wp:simplePos x="0" y="0"/>
                <wp:positionH relativeFrom="column">
                  <wp:posOffset>-409575</wp:posOffset>
                </wp:positionH>
                <wp:positionV relativeFrom="paragraph">
                  <wp:posOffset>1609725</wp:posOffset>
                </wp:positionV>
                <wp:extent cx="1828800" cy="47625"/>
                <wp:effectExtent l="0" t="0" r="0" b="9525"/>
                <wp:wrapNone/>
                <wp:docPr id="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D77A" w14:textId="77777777" w:rsidR="00470411" w:rsidRDefault="00470411" w:rsidP="000F36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67D1" id="Text Box 106" o:spid="_x0000_s1040" type="#_x0000_t202" style="position:absolute;margin-left:-32.25pt;margin-top:126.75pt;width:2in;height: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" filled="f" stroked="f">
                <v:textbox>
                  <w:txbxContent>
                    <w:p w14:paraId="73A2D77A" w14:textId="77777777" w:rsidR="00470411" w:rsidRDefault="00470411" w:rsidP="000F3665"/>
                  </w:txbxContent>
                </v:textbox>
              </v:shape>
            </w:pict>
          </mc:Fallback>
        </mc:AlternateContent>
      </w:r>
      <w:r w:rsidR="00AE5B27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849253" wp14:editId="3D6AC863">
                <wp:simplePos x="0" y="0"/>
                <wp:positionH relativeFrom="column">
                  <wp:posOffset>2019300</wp:posOffset>
                </wp:positionH>
                <wp:positionV relativeFrom="paragraph">
                  <wp:posOffset>1605280</wp:posOffset>
                </wp:positionV>
                <wp:extent cx="3048000" cy="1633220"/>
                <wp:effectExtent l="0" t="0" r="19050" b="24130"/>
                <wp:wrapNone/>
                <wp:docPr id="1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3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4590" w14:textId="77777777" w:rsidR="00520AC3" w:rsidRDefault="006376C6" w:rsidP="00F41CE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ECDD5" wp14:editId="4E1B5226">
                                  <wp:extent cx="2679065" cy="1532890"/>
                                  <wp:effectExtent l="0" t="0" r="698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me maintenanc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1532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49253" id="Text Box 120" o:spid="_x0000_s1041" type="#_x0000_t202" style="position:absolute;margin-left:159pt;margin-top:126.4pt;width:240pt;height:128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" strokecolor="white [3212]">
                <v:textbox>
                  <w:txbxContent>
                    <w:p w14:paraId="02594590" w14:textId="77777777" w:rsidR="00520AC3" w:rsidRDefault="006376C6" w:rsidP="00F41CE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ECDD5" wp14:editId="4E1B5226">
                            <wp:extent cx="2679065" cy="1532890"/>
                            <wp:effectExtent l="0" t="0" r="698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ime maintenanc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1532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B2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E85F1B" wp14:editId="423F8140">
                <wp:simplePos x="0" y="0"/>
                <wp:positionH relativeFrom="column">
                  <wp:posOffset>2320290</wp:posOffset>
                </wp:positionH>
                <wp:positionV relativeFrom="paragraph">
                  <wp:posOffset>-405765</wp:posOffset>
                </wp:positionV>
                <wp:extent cx="2861310" cy="1910080"/>
                <wp:effectExtent l="15240" t="13335" r="9525" b="10160"/>
                <wp:wrapNone/>
                <wp:docPr id="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910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0BD48" w14:textId="77777777" w:rsidR="00404B60" w:rsidRPr="000F3665" w:rsidRDefault="00404B60" w:rsidP="00404B60">
                            <w:pPr>
                              <w:pStyle w:val="placephotohere"/>
                              <w:rPr>
                                <w:color w:val="17365D" w:themeColor="text2" w:themeShade="BF"/>
                                <w:sz w:val="24"/>
                              </w:rPr>
                            </w:pPr>
                            <w:r w:rsidRPr="000F3665">
                              <w:rPr>
                                <w:rFonts w:ascii="Verdana" w:hAnsi="Verdana"/>
                                <w:b/>
                                <w:bCs/>
                                <w:color w:val="17365D" w:themeColor="text2" w:themeShade="BF"/>
                                <w:sz w:val="24"/>
                                <w:u w:val="single"/>
                              </w:rPr>
                              <w:t>Construction &amp; Remodeling</w:t>
                            </w:r>
                            <w:r w:rsidRPr="000F3665">
                              <w:rPr>
                                <w:rFonts w:ascii="Verdana" w:hAnsi="Verdana"/>
                                <w:color w:val="17365D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14:paraId="018A224A" w14:textId="77777777" w:rsidR="00404B60" w:rsidRPr="003E61CF" w:rsidRDefault="00404B60" w:rsidP="00404B60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Attic –plywood flooring for storage</w:t>
                            </w:r>
                          </w:p>
                          <w:p w14:paraId="2B522E07" w14:textId="77777777" w:rsidR="00404B60" w:rsidRPr="003E61CF" w:rsidRDefault="00404B60" w:rsidP="00404B60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Minor Bath Room Remodeling </w:t>
                            </w:r>
                          </w:p>
                          <w:p w14:paraId="0ABC7E6A" w14:textId="77777777" w:rsidR="00404B60" w:rsidRPr="003E61CF" w:rsidRDefault="00404B60" w:rsidP="00404B60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Minor Cabinets/Countertops Installations, Replacements &amp; Resurfacing </w:t>
                            </w:r>
                          </w:p>
                          <w:p w14:paraId="7C4A6C80" w14:textId="77777777" w:rsidR="00404B60" w:rsidRPr="003E61CF" w:rsidRDefault="00404B60" w:rsidP="00404B60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Repair of Garages &amp; Carports </w:t>
                            </w:r>
                          </w:p>
                          <w:p w14:paraId="4E3177B4" w14:textId="77777777" w:rsidR="00404B60" w:rsidRPr="003E61CF" w:rsidRDefault="00404B60" w:rsidP="00404B60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Minor Kitchen Remodeling </w:t>
                            </w:r>
                          </w:p>
                          <w:p w14:paraId="5ACA06BC" w14:textId="77777777" w:rsidR="00470411" w:rsidRPr="003E61CF" w:rsidRDefault="00404B60" w:rsidP="00404B60">
                            <w:pPr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E61C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Repair of Sheds &amp; Storage Buildings </w:t>
                            </w:r>
                          </w:p>
                          <w:p w14:paraId="13714C0B" w14:textId="77777777" w:rsidR="00470411" w:rsidRPr="00085AE4" w:rsidRDefault="00470411" w:rsidP="00470411">
                            <w:pPr>
                              <w:rPr>
                                <w:rFonts w:ascii="Arial" w:hAnsi="Arial"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5F1B" id="Text Box 102" o:spid="_x0000_s1042" type="#_x0000_t202" style="position:absolute;margin-left:182.7pt;margin-top:-31.95pt;width:225.3pt;height:15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" fillcolor="white [3201]" strokecolor="white [3212]" strokeweight="1pt">
                <v:stroke dashstyle="dash"/>
                <v:shadow color="#868686"/>
                <v:textbox>
                  <w:txbxContent>
                    <w:p w14:paraId="10A0BD48" w14:textId="77777777" w:rsidR="00404B60" w:rsidRPr="000F3665" w:rsidRDefault="00404B60" w:rsidP="00404B60">
                      <w:pPr>
                        <w:pStyle w:val="placephotohere"/>
                        <w:rPr>
                          <w:color w:val="17365D" w:themeColor="text2" w:themeShade="BF"/>
                          <w:sz w:val="24"/>
                        </w:rPr>
                      </w:pPr>
                      <w:r w:rsidRPr="000F3665">
                        <w:rPr>
                          <w:rFonts w:ascii="Verdana" w:hAnsi="Verdana"/>
                          <w:b/>
                          <w:bCs/>
                          <w:color w:val="17365D" w:themeColor="text2" w:themeShade="BF"/>
                          <w:sz w:val="24"/>
                          <w:u w:val="single"/>
                        </w:rPr>
                        <w:t>Construction &amp; Remodeling</w:t>
                      </w:r>
                      <w:r w:rsidRPr="000F3665">
                        <w:rPr>
                          <w:rFonts w:ascii="Verdana" w:hAnsi="Verdana"/>
                          <w:color w:val="17365D" w:themeColor="text2" w:themeShade="BF"/>
                          <w:sz w:val="24"/>
                        </w:rPr>
                        <w:t xml:space="preserve"> </w:t>
                      </w:r>
                    </w:p>
                    <w:p w14:paraId="018A224A" w14:textId="77777777" w:rsidR="00404B60" w:rsidRPr="003E61CF" w:rsidRDefault="00404B60" w:rsidP="00404B60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Attic –plywood flooring for storage</w:t>
                      </w:r>
                    </w:p>
                    <w:p w14:paraId="2B522E07" w14:textId="77777777" w:rsidR="00404B60" w:rsidRPr="003E61CF" w:rsidRDefault="00404B60" w:rsidP="00404B60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Minor Bath Room Remodeling </w:t>
                      </w:r>
                    </w:p>
                    <w:p w14:paraId="0ABC7E6A" w14:textId="77777777" w:rsidR="00404B60" w:rsidRPr="003E61CF" w:rsidRDefault="00404B60" w:rsidP="00404B60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Minor Cabinets/Countertops Installations, Replacements &amp; Resurfacing </w:t>
                      </w:r>
                    </w:p>
                    <w:p w14:paraId="7C4A6C80" w14:textId="77777777" w:rsidR="00404B60" w:rsidRPr="003E61CF" w:rsidRDefault="00404B60" w:rsidP="00404B60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Repair of Garages &amp; Carports </w:t>
                      </w:r>
                    </w:p>
                    <w:p w14:paraId="4E3177B4" w14:textId="77777777" w:rsidR="00404B60" w:rsidRPr="003E61CF" w:rsidRDefault="00404B60" w:rsidP="00404B60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Minor Kitchen Remodeling </w:t>
                      </w:r>
                    </w:p>
                    <w:p w14:paraId="5ACA06BC" w14:textId="77777777" w:rsidR="00470411" w:rsidRPr="003E61CF" w:rsidRDefault="00404B60" w:rsidP="00404B60">
                      <w:pPr>
                        <w:numPr>
                          <w:ilvl w:val="0"/>
                          <w:numId w:val="15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</w:pPr>
                      <w:r w:rsidRPr="003E61C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Repair of Sheds &amp; Storage Buildings </w:t>
                      </w:r>
                    </w:p>
                    <w:p w14:paraId="13714C0B" w14:textId="77777777" w:rsidR="00470411" w:rsidRPr="00085AE4" w:rsidRDefault="00470411" w:rsidP="00470411">
                      <w:pPr>
                        <w:rPr>
                          <w:rFonts w:ascii="Arial" w:hAnsi="Arial"/>
                          <w:color w:val="3333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B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C4A38" wp14:editId="194E3D4F">
                <wp:simplePos x="0" y="0"/>
                <wp:positionH relativeFrom="column">
                  <wp:posOffset>6217285</wp:posOffset>
                </wp:positionH>
                <wp:positionV relativeFrom="paragraph">
                  <wp:posOffset>-109220</wp:posOffset>
                </wp:positionV>
                <wp:extent cx="1828800" cy="1714500"/>
                <wp:effectExtent l="0" t="0" r="2540" b="4445"/>
                <wp:wrapNone/>
                <wp:docPr id="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F467A" w14:textId="77777777" w:rsidR="00470411" w:rsidRPr="005D3342" w:rsidRDefault="00470411" w:rsidP="005D33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4A38" id="Text Box 108" o:spid="_x0000_s1043" type="#_x0000_t202" style="position:absolute;margin-left:489.55pt;margin-top:-8.6pt;width:2in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" filled="f" stroked="f">
                <v:textbox>
                  <w:txbxContent>
                    <w:p w14:paraId="2C0F467A" w14:textId="77777777" w:rsidR="00470411" w:rsidRPr="005D3342" w:rsidRDefault="00470411" w:rsidP="005D3342"/>
                  </w:txbxContent>
                </v:textbox>
              </v:shape>
            </w:pict>
          </mc:Fallback>
        </mc:AlternateContent>
      </w:r>
      <w:r w:rsidR="00F41CE1">
        <w:t xml:space="preserve">  </w:t>
      </w:r>
    </w:p>
    <w:sectPr w:rsidR="00470411" w:rsidSect="00470411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0000000" w:usb1="00000000" w:usb2="00000000" w:usb3="00000000" w:csb0="00000004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E3E5C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2D01E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2ACA2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F4C6F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46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11A50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33C1D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1B841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DC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2B42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2DAFE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A943F2"/>
    <w:multiLevelType w:val="multilevel"/>
    <w:tmpl w:val="9F8E9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3E45EB8"/>
    <w:multiLevelType w:val="multilevel"/>
    <w:tmpl w:val="FAC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783301"/>
    <w:multiLevelType w:val="multilevel"/>
    <w:tmpl w:val="F964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6327DE"/>
    <w:multiLevelType w:val="hybridMultilevel"/>
    <w:tmpl w:val="768407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E683B"/>
    <w:multiLevelType w:val="hybridMultilevel"/>
    <w:tmpl w:val="075A8930"/>
    <w:lvl w:ilvl="0" w:tplc="8A3EC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C5F1D9E"/>
    <w:multiLevelType w:val="multilevel"/>
    <w:tmpl w:val="D50A9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FE1FA7"/>
    <w:multiLevelType w:val="multilevel"/>
    <w:tmpl w:val="E41C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5"/>
  </w:num>
  <w:num w:numId="13">
    <w:abstractNumId w:val="17"/>
  </w:num>
  <w:num w:numId="14">
    <w:abstractNumId w:val="16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2AC3"/>
    <w:rsid w:val="0000635E"/>
    <w:rsid w:val="000150C2"/>
    <w:rsid w:val="0003066C"/>
    <w:rsid w:val="00035536"/>
    <w:rsid w:val="0004397F"/>
    <w:rsid w:val="00052D68"/>
    <w:rsid w:val="00074681"/>
    <w:rsid w:val="000873FB"/>
    <w:rsid w:val="000A59DC"/>
    <w:rsid w:val="000A7775"/>
    <w:rsid w:val="000D581B"/>
    <w:rsid w:val="000F3665"/>
    <w:rsid w:val="000F789B"/>
    <w:rsid w:val="0010768B"/>
    <w:rsid w:val="00124EBD"/>
    <w:rsid w:val="00125919"/>
    <w:rsid w:val="00130F25"/>
    <w:rsid w:val="00133A80"/>
    <w:rsid w:val="00140501"/>
    <w:rsid w:val="00144E14"/>
    <w:rsid w:val="00145823"/>
    <w:rsid w:val="001473A8"/>
    <w:rsid w:val="00152CA9"/>
    <w:rsid w:val="00156F55"/>
    <w:rsid w:val="00170475"/>
    <w:rsid w:val="001805C9"/>
    <w:rsid w:val="00182414"/>
    <w:rsid w:val="00184477"/>
    <w:rsid w:val="001A3581"/>
    <w:rsid w:val="001D5609"/>
    <w:rsid w:val="001E18E3"/>
    <w:rsid w:val="001F4B76"/>
    <w:rsid w:val="00206E9D"/>
    <w:rsid w:val="00222ADD"/>
    <w:rsid w:val="00234A8C"/>
    <w:rsid w:val="00263001"/>
    <w:rsid w:val="00263C95"/>
    <w:rsid w:val="00267914"/>
    <w:rsid w:val="002C1CA1"/>
    <w:rsid w:val="002F0E7C"/>
    <w:rsid w:val="002F316E"/>
    <w:rsid w:val="002F37F1"/>
    <w:rsid w:val="00307474"/>
    <w:rsid w:val="0032218A"/>
    <w:rsid w:val="00322367"/>
    <w:rsid w:val="00356D9E"/>
    <w:rsid w:val="00367A5F"/>
    <w:rsid w:val="00372977"/>
    <w:rsid w:val="00382FB2"/>
    <w:rsid w:val="00392AC3"/>
    <w:rsid w:val="00393160"/>
    <w:rsid w:val="003C0F1F"/>
    <w:rsid w:val="003C5C5A"/>
    <w:rsid w:val="003D63D0"/>
    <w:rsid w:val="003E499E"/>
    <w:rsid w:val="003E546C"/>
    <w:rsid w:val="003E61CF"/>
    <w:rsid w:val="00403173"/>
    <w:rsid w:val="00404B60"/>
    <w:rsid w:val="0041348E"/>
    <w:rsid w:val="00424C26"/>
    <w:rsid w:val="004303E9"/>
    <w:rsid w:val="00454553"/>
    <w:rsid w:val="00470411"/>
    <w:rsid w:val="004830B3"/>
    <w:rsid w:val="004C60E6"/>
    <w:rsid w:val="004D47D9"/>
    <w:rsid w:val="004E276B"/>
    <w:rsid w:val="004E7ED2"/>
    <w:rsid w:val="004F5D59"/>
    <w:rsid w:val="00514BB0"/>
    <w:rsid w:val="00520AC3"/>
    <w:rsid w:val="00523C3D"/>
    <w:rsid w:val="00526868"/>
    <w:rsid w:val="005321EE"/>
    <w:rsid w:val="0054594E"/>
    <w:rsid w:val="00552872"/>
    <w:rsid w:val="0055740E"/>
    <w:rsid w:val="00573AF8"/>
    <w:rsid w:val="005A23D7"/>
    <w:rsid w:val="005A29E5"/>
    <w:rsid w:val="005C1FDD"/>
    <w:rsid w:val="005C39B2"/>
    <w:rsid w:val="005C4393"/>
    <w:rsid w:val="005D3342"/>
    <w:rsid w:val="005D4FBF"/>
    <w:rsid w:val="005E37AB"/>
    <w:rsid w:val="005F1435"/>
    <w:rsid w:val="00601A7F"/>
    <w:rsid w:val="0060453A"/>
    <w:rsid w:val="00612786"/>
    <w:rsid w:val="00615A01"/>
    <w:rsid w:val="006260E2"/>
    <w:rsid w:val="006376C6"/>
    <w:rsid w:val="006416A6"/>
    <w:rsid w:val="00664A0A"/>
    <w:rsid w:val="0068315F"/>
    <w:rsid w:val="00691689"/>
    <w:rsid w:val="00693D4B"/>
    <w:rsid w:val="0069447E"/>
    <w:rsid w:val="006A3456"/>
    <w:rsid w:val="006B311B"/>
    <w:rsid w:val="006B6790"/>
    <w:rsid w:val="006D4B1E"/>
    <w:rsid w:val="006F76C4"/>
    <w:rsid w:val="007450B4"/>
    <w:rsid w:val="00750986"/>
    <w:rsid w:val="00752C7F"/>
    <w:rsid w:val="007565EF"/>
    <w:rsid w:val="0076232B"/>
    <w:rsid w:val="0078550B"/>
    <w:rsid w:val="00792E9A"/>
    <w:rsid w:val="007A6145"/>
    <w:rsid w:val="007B3F4E"/>
    <w:rsid w:val="007C29EB"/>
    <w:rsid w:val="007E3A8E"/>
    <w:rsid w:val="007F3E88"/>
    <w:rsid w:val="007F6F2A"/>
    <w:rsid w:val="00802538"/>
    <w:rsid w:val="008071C8"/>
    <w:rsid w:val="00813635"/>
    <w:rsid w:val="00833DD4"/>
    <w:rsid w:val="00835608"/>
    <w:rsid w:val="0083567A"/>
    <w:rsid w:val="00850E1D"/>
    <w:rsid w:val="00853A9B"/>
    <w:rsid w:val="00854B7E"/>
    <w:rsid w:val="00864B1F"/>
    <w:rsid w:val="00865F2B"/>
    <w:rsid w:val="00877AA1"/>
    <w:rsid w:val="00884070"/>
    <w:rsid w:val="008A4ACE"/>
    <w:rsid w:val="008B21A4"/>
    <w:rsid w:val="008B51F1"/>
    <w:rsid w:val="008C17C9"/>
    <w:rsid w:val="008D30E7"/>
    <w:rsid w:val="008E16C0"/>
    <w:rsid w:val="00904B1D"/>
    <w:rsid w:val="009116F9"/>
    <w:rsid w:val="00911C75"/>
    <w:rsid w:val="00926AE0"/>
    <w:rsid w:val="00946335"/>
    <w:rsid w:val="00947AFB"/>
    <w:rsid w:val="00951A4F"/>
    <w:rsid w:val="009617F5"/>
    <w:rsid w:val="00971B4D"/>
    <w:rsid w:val="0097554F"/>
    <w:rsid w:val="009A3FD1"/>
    <w:rsid w:val="009A60C7"/>
    <w:rsid w:val="009D00F2"/>
    <w:rsid w:val="009D3A31"/>
    <w:rsid w:val="009D429C"/>
    <w:rsid w:val="009F0435"/>
    <w:rsid w:val="00A12213"/>
    <w:rsid w:val="00A339D9"/>
    <w:rsid w:val="00A43EDE"/>
    <w:rsid w:val="00A54964"/>
    <w:rsid w:val="00A9520F"/>
    <w:rsid w:val="00AC3B97"/>
    <w:rsid w:val="00AC4597"/>
    <w:rsid w:val="00AD000A"/>
    <w:rsid w:val="00AD4DF2"/>
    <w:rsid w:val="00AE5B27"/>
    <w:rsid w:val="00AF00CA"/>
    <w:rsid w:val="00AF0629"/>
    <w:rsid w:val="00AF6DF4"/>
    <w:rsid w:val="00B06F2E"/>
    <w:rsid w:val="00B21F40"/>
    <w:rsid w:val="00B5022A"/>
    <w:rsid w:val="00B77A59"/>
    <w:rsid w:val="00B83F08"/>
    <w:rsid w:val="00B94CA1"/>
    <w:rsid w:val="00BA0F8C"/>
    <w:rsid w:val="00BA5574"/>
    <w:rsid w:val="00BD2B37"/>
    <w:rsid w:val="00BE2958"/>
    <w:rsid w:val="00BE2BC4"/>
    <w:rsid w:val="00BF4439"/>
    <w:rsid w:val="00BF5C33"/>
    <w:rsid w:val="00C2708E"/>
    <w:rsid w:val="00C32BC8"/>
    <w:rsid w:val="00C45C36"/>
    <w:rsid w:val="00C721C9"/>
    <w:rsid w:val="00C7480C"/>
    <w:rsid w:val="00C97196"/>
    <w:rsid w:val="00CC269E"/>
    <w:rsid w:val="00CC7EE9"/>
    <w:rsid w:val="00CD1136"/>
    <w:rsid w:val="00D55B80"/>
    <w:rsid w:val="00DE102D"/>
    <w:rsid w:val="00DE7789"/>
    <w:rsid w:val="00E035D5"/>
    <w:rsid w:val="00E04E99"/>
    <w:rsid w:val="00E45FE1"/>
    <w:rsid w:val="00E55CCE"/>
    <w:rsid w:val="00E566A2"/>
    <w:rsid w:val="00E64612"/>
    <w:rsid w:val="00E7032F"/>
    <w:rsid w:val="00E707CB"/>
    <w:rsid w:val="00E70B0A"/>
    <w:rsid w:val="00E8396C"/>
    <w:rsid w:val="00E91264"/>
    <w:rsid w:val="00E93ACB"/>
    <w:rsid w:val="00EB4E1A"/>
    <w:rsid w:val="00EC6527"/>
    <w:rsid w:val="00ED62C3"/>
    <w:rsid w:val="00EF22FE"/>
    <w:rsid w:val="00F120DD"/>
    <w:rsid w:val="00F20FA9"/>
    <w:rsid w:val="00F20FDD"/>
    <w:rsid w:val="00F372CB"/>
    <w:rsid w:val="00F41CE1"/>
    <w:rsid w:val="00F42CE8"/>
    <w:rsid w:val="00F7132C"/>
    <w:rsid w:val="00F76166"/>
    <w:rsid w:val="00F77F3F"/>
    <w:rsid w:val="00F9416B"/>
    <w:rsid w:val="00FA03CC"/>
    <w:rsid w:val="00FB1507"/>
    <w:rsid w:val="00FC1DB2"/>
    <w:rsid w:val="00FC36F3"/>
    <w:rsid w:val="00FC5371"/>
    <w:rsid w:val="00FE0B4A"/>
    <w:rsid w:val="00FF00B2"/>
    <w:rsid w:val="00FF03C9"/>
    <w:rsid w:val="00FF330C"/>
    <w:rsid w:val="00F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1CA5A1"/>
  <w15:docId w15:val="{9DE59EAA-185C-41CF-B910-254BD086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2B7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91C07"/>
    <w:pPr>
      <w:keepNext/>
      <w:jc w:val="center"/>
      <w:outlineLvl w:val="0"/>
    </w:pPr>
    <w:rPr>
      <w:rFonts w:ascii="Times" w:eastAsia="Times" w:hAnsi="Times"/>
      <w:sz w:val="60"/>
    </w:rPr>
  </w:style>
  <w:style w:type="paragraph" w:styleId="Heading3">
    <w:name w:val="heading 3"/>
    <w:basedOn w:val="Normal"/>
    <w:next w:val="Normal"/>
    <w:qFormat/>
    <w:rsid w:val="00391C07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91C07"/>
    <w:pPr>
      <w:spacing w:line="360" w:lineRule="auto"/>
      <w:jc w:val="center"/>
    </w:pPr>
    <w:rPr>
      <w:rFonts w:ascii="Times" w:eastAsia="Times" w:hAnsi="Times"/>
      <w:b/>
      <w:color w:val="411D0E"/>
      <w:sz w:val="28"/>
    </w:rPr>
  </w:style>
  <w:style w:type="paragraph" w:styleId="BodyText">
    <w:name w:val="Body Text"/>
    <w:basedOn w:val="Normal"/>
    <w:rsid w:val="00391C07"/>
    <w:rPr>
      <w:rFonts w:ascii="Times" w:eastAsia="Times" w:hAnsi="Times"/>
      <w:color w:val="411D0E"/>
      <w:sz w:val="20"/>
    </w:rPr>
  </w:style>
  <w:style w:type="character" w:styleId="Hyperlink">
    <w:name w:val="Hyperlink"/>
    <w:basedOn w:val="DefaultParagraphFont"/>
    <w:rsid w:val="00D9621D"/>
    <w:rPr>
      <w:color w:val="0000FF"/>
      <w:u w:val="single"/>
    </w:rPr>
  </w:style>
  <w:style w:type="paragraph" w:styleId="BodyText3">
    <w:name w:val="Body Text 3"/>
    <w:basedOn w:val="Normal"/>
    <w:link w:val="BodyText3Char"/>
    <w:rsid w:val="00D9621D"/>
    <w:pPr>
      <w:spacing w:after="120"/>
    </w:pPr>
    <w:rPr>
      <w:sz w:val="16"/>
      <w:szCs w:val="16"/>
    </w:rPr>
  </w:style>
  <w:style w:type="paragraph" w:customStyle="1" w:styleId="Insertpullquote01">
    <w:name w:val="Insert pull quote 01"/>
    <w:basedOn w:val="Normal"/>
    <w:link w:val="Insertpullquote01Char"/>
    <w:qFormat/>
    <w:rsid w:val="009F0435"/>
    <w:pPr>
      <w:spacing w:line="480" w:lineRule="auto"/>
      <w:jc w:val="center"/>
    </w:pPr>
    <w:rPr>
      <w:i/>
      <w:color w:val="796645"/>
    </w:rPr>
  </w:style>
  <w:style w:type="paragraph" w:customStyle="1" w:styleId="placephotohere">
    <w:name w:val="place photo here"/>
    <w:basedOn w:val="Normal"/>
    <w:link w:val="placephotohereChar"/>
    <w:qFormat/>
    <w:rsid w:val="005C39B2"/>
    <w:pPr>
      <w:jc w:val="center"/>
    </w:pPr>
    <w:rPr>
      <w:rFonts w:ascii="Arial" w:hAnsi="Arial"/>
      <w:color w:val="333333"/>
      <w:sz w:val="20"/>
      <w:lang w:val="ru-RU"/>
    </w:rPr>
  </w:style>
  <w:style w:type="character" w:customStyle="1" w:styleId="Insertpullquote01Char">
    <w:name w:val="Insert pull quote 01 Char"/>
    <w:basedOn w:val="DefaultParagraphFont"/>
    <w:link w:val="Insertpullquote01"/>
    <w:rsid w:val="009F0435"/>
    <w:rPr>
      <w:i/>
      <w:color w:val="796645"/>
      <w:sz w:val="24"/>
    </w:rPr>
  </w:style>
  <w:style w:type="paragraph" w:customStyle="1" w:styleId="Tagline01">
    <w:name w:val="Tagline 01"/>
    <w:basedOn w:val="Normal"/>
    <w:link w:val="Tagline01Char"/>
    <w:qFormat/>
    <w:rsid w:val="009F0435"/>
    <w:pPr>
      <w:widowControl w:val="0"/>
      <w:autoSpaceDE w:val="0"/>
      <w:autoSpaceDN w:val="0"/>
      <w:adjustRightInd w:val="0"/>
      <w:jc w:val="center"/>
      <w:textAlignment w:val="center"/>
    </w:pPr>
    <w:rPr>
      <w:i/>
      <w:color w:val="7E331B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5C39B2"/>
    <w:rPr>
      <w:rFonts w:ascii="Arial" w:hAnsi="Arial"/>
      <w:color w:val="333333"/>
      <w:lang w:val="ru-RU"/>
    </w:rPr>
  </w:style>
  <w:style w:type="paragraph" w:customStyle="1" w:styleId="Subhead01">
    <w:name w:val="Subhead  01"/>
    <w:basedOn w:val="Heading1"/>
    <w:link w:val="Subhead01Char"/>
    <w:qFormat/>
    <w:rsid w:val="009F0435"/>
    <w:pPr>
      <w:spacing w:before="240" w:line="240" w:lineRule="exact"/>
      <w:jc w:val="left"/>
    </w:pPr>
    <w:rPr>
      <w:rFonts w:ascii="Times New Roman" w:hAnsi="Times New Roman"/>
      <w:color w:val="7E331B"/>
      <w:sz w:val="32"/>
      <w:lang w:val="ru-RU"/>
    </w:rPr>
  </w:style>
  <w:style w:type="character" w:customStyle="1" w:styleId="Tagline01Char">
    <w:name w:val="Tagline 01 Char"/>
    <w:basedOn w:val="DefaultParagraphFont"/>
    <w:link w:val="Tagline01"/>
    <w:rsid w:val="009F0435"/>
    <w:rPr>
      <w:i/>
      <w:color w:val="7E331B"/>
      <w:sz w:val="16"/>
    </w:rPr>
  </w:style>
  <w:style w:type="paragraph" w:customStyle="1" w:styleId="BodyText01">
    <w:name w:val="Body Text 01"/>
    <w:basedOn w:val="Normal"/>
    <w:link w:val="BodyText01Char"/>
    <w:qFormat/>
    <w:rsid w:val="005C39B2"/>
    <w:pPr>
      <w:widowControl w:val="0"/>
      <w:spacing w:before="120" w:line="220" w:lineRule="exact"/>
    </w:pPr>
    <w:rPr>
      <w:rFonts w:ascii="Arial" w:hAnsi="Arial" w:cs="Arial"/>
      <w:color w:val="333333"/>
      <w:sz w:val="18"/>
    </w:rPr>
  </w:style>
  <w:style w:type="character" w:customStyle="1" w:styleId="Heading1Char">
    <w:name w:val="Heading 1 Char"/>
    <w:basedOn w:val="DefaultParagraphFont"/>
    <w:link w:val="Heading1"/>
    <w:rsid w:val="005C39B2"/>
    <w:rPr>
      <w:rFonts w:ascii="Times" w:eastAsia="Times" w:hAnsi="Times"/>
      <w:sz w:val="60"/>
    </w:rPr>
  </w:style>
  <w:style w:type="character" w:customStyle="1" w:styleId="Subhead01Char">
    <w:name w:val="Subhead  01 Char"/>
    <w:basedOn w:val="Heading1Char"/>
    <w:link w:val="Subhead01"/>
    <w:rsid w:val="005C39B2"/>
    <w:rPr>
      <w:rFonts w:ascii="Times" w:eastAsia="Times" w:hAnsi="Times"/>
      <w:sz w:val="60"/>
    </w:rPr>
  </w:style>
  <w:style w:type="paragraph" w:customStyle="1" w:styleId="Inserttexthere">
    <w:name w:val="Insert text here"/>
    <w:basedOn w:val="Normal"/>
    <w:link w:val="InserttexthereChar"/>
    <w:qFormat/>
    <w:rsid w:val="009F0435"/>
    <w:pPr>
      <w:widowControl w:val="0"/>
      <w:tabs>
        <w:tab w:val="left" w:pos="270"/>
      </w:tabs>
      <w:autoSpaceDE w:val="0"/>
      <w:autoSpaceDN w:val="0"/>
      <w:adjustRightInd w:val="0"/>
      <w:spacing w:after="160"/>
      <w:jc w:val="center"/>
      <w:textAlignment w:val="center"/>
    </w:pPr>
    <w:rPr>
      <w:i/>
      <w:color w:val="993300"/>
      <w:sz w:val="20"/>
    </w:rPr>
  </w:style>
  <w:style w:type="character" w:customStyle="1" w:styleId="BodyText01Char">
    <w:name w:val="Body Text 01 Char"/>
    <w:basedOn w:val="DefaultParagraphFont"/>
    <w:link w:val="BodyText01"/>
    <w:rsid w:val="005C39B2"/>
    <w:rPr>
      <w:rFonts w:ascii="Arial" w:hAnsi="Arial" w:cs="Arial"/>
      <w:color w:val="333333"/>
      <w:sz w:val="18"/>
    </w:rPr>
  </w:style>
  <w:style w:type="paragraph" w:customStyle="1" w:styleId="Address01">
    <w:name w:val="Address 01"/>
    <w:basedOn w:val="BodyText3"/>
    <w:link w:val="Address01Char"/>
    <w:qFormat/>
    <w:rsid w:val="00E8396C"/>
    <w:pPr>
      <w:spacing w:after="0" w:line="360" w:lineRule="auto"/>
      <w:jc w:val="center"/>
    </w:pPr>
    <w:rPr>
      <w:rFonts w:ascii="Arial" w:hAnsi="Arial" w:cs="Arial"/>
      <w:color w:val="796645"/>
    </w:rPr>
  </w:style>
  <w:style w:type="character" w:customStyle="1" w:styleId="InserttexthereChar">
    <w:name w:val="Insert text here Char"/>
    <w:basedOn w:val="DefaultParagraphFont"/>
    <w:link w:val="Inserttexthere"/>
    <w:rsid w:val="009F0435"/>
    <w:rPr>
      <w:i/>
      <w:color w:val="993300"/>
    </w:rPr>
  </w:style>
  <w:style w:type="paragraph" w:customStyle="1" w:styleId="Subhead02">
    <w:name w:val="Subhead 02"/>
    <w:basedOn w:val="Heading1"/>
    <w:link w:val="Subhead02Char"/>
    <w:qFormat/>
    <w:rsid w:val="009F0435"/>
    <w:pPr>
      <w:spacing w:after="120" w:line="240" w:lineRule="exact"/>
      <w:jc w:val="left"/>
    </w:pPr>
    <w:rPr>
      <w:rFonts w:ascii="Times New Roman" w:hAnsi="Times New Roman"/>
      <w:color w:val="FFF4DB"/>
      <w:sz w:val="24"/>
      <w:lang w:val="ru-RU"/>
    </w:rPr>
  </w:style>
  <w:style w:type="character" w:customStyle="1" w:styleId="BodyText3Char">
    <w:name w:val="Body Text 3 Char"/>
    <w:basedOn w:val="DefaultParagraphFont"/>
    <w:link w:val="BodyText3"/>
    <w:rsid w:val="00E8396C"/>
    <w:rPr>
      <w:sz w:val="16"/>
      <w:szCs w:val="16"/>
    </w:rPr>
  </w:style>
  <w:style w:type="character" w:customStyle="1" w:styleId="Address01Char">
    <w:name w:val="Address 01 Char"/>
    <w:basedOn w:val="BodyText3Char"/>
    <w:link w:val="Address01"/>
    <w:rsid w:val="00E8396C"/>
    <w:rPr>
      <w:sz w:val="16"/>
      <w:szCs w:val="16"/>
    </w:rPr>
  </w:style>
  <w:style w:type="paragraph" w:customStyle="1" w:styleId="BulletPoints">
    <w:name w:val="Bullet Points"/>
    <w:basedOn w:val="BodyText2"/>
    <w:link w:val="BulletPointsChar"/>
    <w:qFormat/>
    <w:rsid w:val="00E8396C"/>
    <w:pPr>
      <w:tabs>
        <w:tab w:val="left" w:pos="180"/>
      </w:tabs>
      <w:spacing w:after="160" w:line="200" w:lineRule="exact"/>
      <w:jc w:val="left"/>
    </w:pPr>
    <w:rPr>
      <w:rFonts w:ascii="Arial" w:hAnsi="Arial"/>
      <w:color w:val="FFFFFF"/>
      <w:sz w:val="18"/>
    </w:rPr>
  </w:style>
  <w:style w:type="character" w:customStyle="1" w:styleId="Subhead02Char">
    <w:name w:val="Subhead 02 Char"/>
    <w:basedOn w:val="Heading1Char"/>
    <w:link w:val="Subhead02"/>
    <w:rsid w:val="009F0435"/>
    <w:rPr>
      <w:rFonts w:ascii="Times" w:eastAsia="Times" w:hAnsi="Times"/>
      <w:color w:val="FFF4DB"/>
      <w:sz w:val="24"/>
      <w:lang w:val="ru-RU"/>
    </w:rPr>
  </w:style>
  <w:style w:type="paragraph" w:customStyle="1" w:styleId="Subhead03">
    <w:name w:val="Subhead 03"/>
    <w:basedOn w:val="Heading1"/>
    <w:link w:val="Subhead03Char"/>
    <w:qFormat/>
    <w:rsid w:val="009F0435"/>
    <w:pPr>
      <w:spacing w:before="240" w:line="240" w:lineRule="exact"/>
      <w:jc w:val="left"/>
    </w:pPr>
    <w:rPr>
      <w:rFonts w:ascii="Times New Roman" w:hAnsi="Times New Roman"/>
      <w:color w:val="7E331B"/>
      <w:sz w:val="32"/>
      <w:lang w:val="ru-RU"/>
    </w:rPr>
  </w:style>
  <w:style w:type="character" w:customStyle="1" w:styleId="BodyText2Char">
    <w:name w:val="Body Text 2 Char"/>
    <w:basedOn w:val="DefaultParagraphFont"/>
    <w:link w:val="BodyText2"/>
    <w:rsid w:val="00E8396C"/>
    <w:rPr>
      <w:rFonts w:ascii="Times" w:eastAsia="Times" w:hAnsi="Times"/>
      <w:b/>
      <w:color w:val="411D0E"/>
      <w:sz w:val="28"/>
    </w:rPr>
  </w:style>
  <w:style w:type="character" w:customStyle="1" w:styleId="BulletPointsChar">
    <w:name w:val="Bullet Points Char"/>
    <w:basedOn w:val="BodyText2Char"/>
    <w:link w:val="BulletPoints"/>
    <w:rsid w:val="00E8396C"/>
    <w:rPr>
      <w:rFonts w:ascii="Arial" w:eastAsia="Times" w:hAnsi="Arial"/>
      <w:b/>
      <w:color w:val="FFFFFF"/>
      <w:sz w:val="18"/>
    </w:rPr>
  </w:style>
  <w:style w:type="paragraph" w:customStyle="1" w:styleId="BodyText02">
    <w:name w:val="Body Text 02"/>
    <w:basedOn w:val="Normal"/>
    <w:link w:val="BodyText02Char"/>
    <w:qFormat/>
    <w:rsid w:val="00E8396C"/>
    <w:pPr>
      <w:widowControl w:val="0"/>
      <w:spacing w:before="120" w:line="220" w:lineRule="exact"/>
    </w:pPr>
    <w:rPr>
      <w:rFonts w:ascii="Arial" w:hAnsi="Arial" w:cs="Arial"/>
      <w:color w:val="333333"/>
      <w:sz w:val="18"/>
    </w:rPr>
  </w:style>
  <w:style w:type="character" w:customStyle="1" w:styleId="Subhead03Char">
    <w:name w:val="Subhead 03 Char"/>
    <w:basedOn w:val="Heading1Char"/>
    <w:link w:val="Subhead03"/>
    <w:rsid w:val="009F0435"/>
    <w:rPr>
      <w:rFonts w:ascii="Times" w:eastAsia="Times" w:hAnsi="Times"/>
      <w:color w:val="7E331B"/>
      <w:sz w:val="32"/>
      <w:lang w:val="ru-RU"/>
    </w:rPr>
  </w:style>
  <w:style w:type="paragraph" w:customStyle="1" w:styleId="InsertTitle">
    <w:name w:val="Insert Title"/>
    <w:basedOn w:val="Heading1"/>
    <w:link w:val="InsertTitleChar"/>
    <w:qFormat/>
    <w:rsid w:val="009F0435"/>
    <w:rPr>
      <w:rFonts w:ascii="Times New Roman" w:hAnsi="Times New Roman"/>
      <w:color w:val="FFF4DB"/>
      <w:sz w:val="48"/>
    </w:rPr>
  </w:style>
  <w:style w:type="character" w:customStyle="1" w:styleId="BodyText02Char">
    <w:name w:val="Body Text 02 Char"/>
    <w:basedOn w:val="DefaultParagraphFont"/>
    <w:link w:val="BodyText02"/>
    <w:rsid w:val="00E8396C"/>
    <w:rPr>
      <w:rFonts w:ascii="Arial" w:hAnsi="Arial" w:cs="Arial"/>
      <w:color w:val="333333"/>
      <w:sz w:val="18"/>
    </w:rPr>
  </w:style>
  <w:style w:type="paragraph" w:customStyle="1" w:styleId="InsertPullquote02">
    <w:name w:val="Insert Pull quote 02"/>
    <w:basedOn w:val="Normal"/>
    <w:link w:val="InsertPullquote02Char"/>
    <w:qFormat/>
    <w:rsid w:val="009F0435"/>
    <w:pPr>
      <w:spacing w:line="480" w:lineRule="auto"/>
      <w:jc w:val="center"/>
    </w:pPr>
    <w:rPr>
      <w:rFonts w:cs="Arial"/>
      <w:i/>
      <w:color w:val="333333"/>
    </w:rPr>
  </w:style>
  <w:style w:type="character" w:customStyle="1" w:styleId="InsertTitleChar">
    <w:name w:val="Insert Title Char"/>
    <w:basedOn w:val="Heading1Char"/>
    <w:link w:val="InsertTitle"/>
    <w:rsid w:val="009F0435"/>
    <w:rPr>
      <w:rFonts w:ascii="Times" w:eastAsia="Times" w:hAnsi="Times"/>
      <w:color w:val="FFF4DB"/>
      <w:sz w:val="48"/>
    </w:rPr>
  </w:style>
  <w:style w:type="paragraph" w:customStyle="1" w:styleId="Subhead04">
    <w:name w:val="Subhead 04"/>
    <w:basedOn w:val="Heading1"/>
    <w:link w:val="Subhead04Char"/>
    <w:qFormat/>
    <w:rsid w:val="009F0435"/>
    <w:pPr>
      <w:spacing w:before="40" w:line="240" w:lineRule="exact"/>
      <w:jc w:val="left"/>
    </w:pPr>
    <w:rPr>
      <w:rFonts w:ascii="Times New Roman" w:hAnsi="Times New Roman"/>
      <w:color w:val="FFF4DB"/>
      <w:sz w:val="32"/>
      <w:lang w:val="ru-RU"/>
    </w:rPr>
  </w:style>
  <w:style w:type="character" w:customStyle="1" w:styleId="InsertPullquote02Char">
    <w:name w:val="Insert Pull quote 02 Char"/>
    <w:basedOn w:val="DefaultParagraphFont"/>
    <w:link w:val="InsertPullquote02"/>
    <w:rsid w:val="009F0435"/>
    <w:rPr>
      <w:rFonts w:cs="Arial"/>
      <w:i/>
      <w:color w:val="333333"/>
      <w:sz w:val="24"/>
    </w:rPr>
  </w:style>
  <w:style w:type="paragraph" w:customStyle="1" w:styleId="BodyText03">
    <w:name w:val="Body Text 03"/>
    <w:basedOn w:val="Normal"/>
    <w:link w:val="BodyText03Char"/>
    <w:qFormat/>
    <w:rsid w:val="00E8396C"/>
    <w:pPr>
      <w:widowControl w:val="0"/>
      <w:spacing w:before="120" w:line="220" w:lineRule="exact"/>
    </w:pPr>
    <w:rPr>
      <w:rFonts w:ascii="Arial" w:hAnsi="Arial" w:cs="Arial"/>
      <w:b/>
      <w:color w:val="FFF4DB"/>
      <w:sz w:val="18"/>
    </w:rPr>
  </w:style>
  <w:style w:type="character" w:customStyle="1" w:styleId="Subhead04Char">
    <w:name w:val="Subhead 04 Char"/>
    <w:basedOn w:val="Heading1Char"/>
    <w:link w:val="Subhead04"/>
    <w:rsid w:val="009F0435"/>
    <w:rPr>
      <w:rFonts w:ascii="Times" w:eastAsia="Times" w:hAnsi="Times"/>
      <w:color w:val="FFF4DB"/>
      <w:sz w:val="32"/>
      <w:lang w:val="ru-RU"/>
    </w:rPr>
  </w:style>
  <w:style w:type="paragraph" w:customStyle="1" w:styleId="Subhead05">
    <w:name w:val="Subhead 05"/>
    <w:basedOn w:val="Heading1"/>
    <w:link w:val="Subhead05Char"/>
    <w:qFormat/>
    <w:rsid w:val="009F0435"/>
    <w:pPr>
      <w:spacing w:before="40" w:after="120" w:line="240" w:lineRule="exact"/>
      <w:jc w:val="left"/>
    </w:pPr>
    <w:rPr>
      <w:rFonts w:ascii="Times New Roman" w:hAnsi="Times New Roman"/>
      <w:color w:val="7E331B"/>
      <w:sz w:val="32"/>
      <w:lang w:val="ru-RU"/>
    </w:rPr>
  </w:style>
  <w:style w:type="character" w:customStyle="1" w:styleId="BodyText03Char">
    <w:name w:val="Body Text 03 Char"/>
    <w:basedOn w:val="DefaultParagraphFont"/>
    <w:link w:val="BodyText03"/>
    <w:rsid w:val="00E8396C"/>
    <w:rPr>
      <w:rFonts w:ascii="Arial" w:hAnsi="Arial" w:cs="Arial"/>
      <w:b/>
      <w:color w:val="FFF4DB"/>
      <w:sz w:val="18"/>
    </w:rPr>
  </w:style>
  <w:style w:type="paragraph" w:customStyle="1" w:styleId="PhFxweb">
    <w:name w:val="Ph/Fx/web"/>
    <w:basedOn w:val="Normal"/>
    <w:link w:val="PhFxwebChar"/>
    <w:qFormat/>
    <w:rsid w:val="00470411"/>
    <w:pPr>
      <w:widowControl w:val="0"/>
      <w:spacing w:before="120" w:line="360" w:lineRule="auto"/>
      <w:jc w:val="center"/>
    </w:pPr>
    <w:rPr>
      <w:rFonts w:ascii="Arial" w:hAnsi="Arial" w:cs="Arial"/>
      <w:b/>
      <w:color w:val="FFF4DB"/>
      <w:sz w:val="16"/>
    </w:rPr>
  </w:style>
  <w:style w:type="character" w:customStyle="1" w:styleId="Subhead05Char">
    <w:name w:val="Subhead 05 Char"/>
    <w:basedOn w:val="Heading1Char"/>
    <w:link w:val="Subhead05"/>
    <w:rsid w:val="009F0435"/>
    <w:rPr>
      <w:rFonts w:ascii="Times" w:eastAsia="Times" w:hAnsi="Times"/>
      <w:color w:val="7E331B"/>
      <w:sz w:val="32"/>
      <w:lang w:val="ru-RU"/>
    </w:rPr>
  </w:style>
  <w:style w:type="paragraph" w:customStyle="1" w:styleId="CompanyName">
    <w:name w:val="Company Name"/>
    <w:basedOn w:val="BodyText2"/>
    <w:link w:val="CompanyNameChar"/>
    <w:qFormat/>
    <w:rsid w:val="009F0435"/>
    <w:pPr>
      <w:spacing w:before="120" w:after="120" w:line="220" w:lineRule="exact"/>
      <w:ind w:left="720" w:hanging="720"/>
    </w:pPr>
    <w:rPr>
      <w:rFonts w:ascii="Times New Roman" w:hAnsi="Times New Roman"/>
      <w:b w:val="0"/>
      <w:caps/>
      <w:color w:val="FFF4DB"/>
      <w:sz w:val="20"/>
    </w:rPr>
  </w:style>
  <w:style w:type="character" w:customStyle="1" w:styleId="PhFxwebChar">
    <w:name w:val="Ph/Fx/web Char"/>
    <w:basedOn w:val="DefaultParagraphFont"/>
    <w:link w:val="PhFxweb"/>
    <w:rsid w:val="00470411"/>
    <w:rPr>
      <w:rFonts w:ascii="Arial" w:hAnsi="Arial" w:cs="Arial"/>
      <w:b/>
      <w:color w:val="FFF4DB"/>
      <w:sz w:val="16"/>
    </w:rPr>
  </w:style>
  <w:style w:type="paragraph" w:customStyle="1" w:styleId="Address02">
    <w:name w:val="Address 02"/>
    <w:basedOn w:val="BodyText2"/>
    <w:link w:val="Address02Char"/>
    <w:qFormat/>
    <w:rsid w:val="00470411"/>
    <w:pPr>
      <w:spacing w:after="40" w:line="240" w:lineRule="auto"/>
    </w:pPr>
    <w:rPr>
      <w:rFonts w:ascii="Arial" w:hAnsi="Arial"/>
      <w:color w:val="FFF4DB"/>
      <w:sz w:val="16"/>
      <w:lang w:val="ru-RU"/>
    </w:rPr>
  </w:style>
  <w:style w:type="character" w:customStyle="1" w:styleId="CompanyNameChar">
    <w:name w:val="Company Name Char"/>
    <w:basedOn w:val="BodyText2Char"/>
    <w:link w:val="CompanyName"/>
    <w:rsid w:val="009F0435"/>
    <w:rPr>
      <w:rFonts w:ascii="Times" w:eastAsia="Times" w:hAnsi="Times"/>
      <w:b/>
      <w:caps/>
      <w:color w:val="FFF4DB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E14"/>
    <w:rPr>
      <w:rFonts w:ascii="Tahoma" w:hAnsi="Tahoma" w:cs="Tahoma"/>
      <w:sz w:val="16"/>
      <w:szCs w:val="16"/>
    </w:rPr>
  </w:style>
  <w:style w:type="character" w:customStyle="1" w:styleId="Address02Char">
    <w:name w:val="Address 02 Char"/>
    <w:basedOn w:val="BodyText2Char"/>
    <w:link w:val="Address02"/>
    <w:rsid w:val="00470411"/>
    <w:rPr>
      <w:rFonts w:ascii="Arial" w:eastAsia="Times" w:hAnsi="Arial"/>
      <w:b/>
      <w:color w:val="FFF4DB"/>
      <w:sz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E1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F7616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76166"/>
    <w:pPr>
      <w:spacing w:before="100" w:beforeAutospacing="1" w:after="100" w:afterAutospacing="1"/>
    </w:pPr>
    <w:rPr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D2B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0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5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r-url-goes-here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s://www.facebook.com/PrimeMaintenanceSolutionsIncorporated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PrimeMaintenanceFL@gmail.com" TargetMode="External"/><Relationship Id="rId17" Type="http://schemas.openxmlformats.org/officeDocument/2006/relationships/hyperlink" Target="https://www.facebook.com/PrimeMaintenanceSolutionsIncorporate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www.primemaintenancesolutions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primemaintenancesolutions.com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youtube.com/channel/UCtM5K8H5b7IdYXgMOFFC7t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r-url-goes-here.com" TargetMode="External"/><Relationship Id="rId14" Type="http://schemas.openxmlformats.org/officeDocument/2006/relationships/hyperlink" Target="mailto:PrimeMaintenanceFL@gmail.com" TargetMode="External"/><Relationship Id="rId22" Type="http://schemas.openxmlformats.org/officeDocument/2006/relationships/hyperlink" Target="https://www.youtube.com/channel/UCtM5K8H5b7IdYXgMOFFC7tw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\Documents\PMSI\pmsi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6757F8CC-9D3C-4A6C-89E6-1E1A415A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pmsibrochure</Template>
  <TotalTime>34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Gerwig</dc:creator>
  <cp:lastModifiedBy>Martin Shaffer</cp:lastModifiedBy>
  <cp:revision>21</cp:revision>
  <cp:lastPrinted>2019-03-01T15:54:00Z</cp:lastPrinted>
  <dcterms:created xsi:type="dcterms:W3CDTF">2020-04-09T19:19:00Z</dcterms:created>
  <dcterms:modified xsi:type="dcterms:W3CDTF">2020-04-09T19:51:00Z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TC103787249990</vt:lpwstr>
  </property>
</Properties>
</file>